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1A5758" w14:paraId="628215B9" w14:textId="77777777" w:rsidTr="00F63ED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1C52A924" w14:textId="39A2654D" w:rsidR="003D1B71" w:rsidRPr="00157FC4" w:rsidRDefault="00721C12" w:rsidP="003D1B71">
            <w:pPr>
              <w:pStyle w:val="a7"/>
              <w:kinsoku w:val="0"/>
              <w:overflowPunct w:val="0"/>
              <w:ind w:left="-120"/>
            </w:pPr>
            <w:r w:rsidRPr="003A060E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2614FC3D" wp14:editId="60DD969F">
                  <wp:simplePos x="0" y="0"/>
                  <wp:positionH relativeFrom="column">
                    <wp:posOffset>-340074</wp:posOffset>
                  </wp:positionH>
                  <wp:positionV relativeFrom="paragraph">
                    <wp:posOffset>4365625</wp:posOffset>
                  </wp:positionV>
                  <wp:extent cx="2368550" cy="2721068"/>
                  <wp:effectExtent l="0" t="0" r="0" b="3175"/>
                  <wp:wrapNone/>
                  <wp:docPr id="33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6082F3-683A-4ACC-85C3-9B9F77B18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id="{E66082F3-683A-4ACC-85C3-9B9F77B182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27978" b="3167"/>
                          <a:stretch/>
                        </pic:blipFill>
                        <pic:spPr bwMode="auto">
                          <a:xfrm>
                            <a:off x="0" y="0"/>
                            <a:ext cx="2368550" cy="272106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60E" w:rsidRPr="003A060E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6E04A899" wp14:editId="170C9C1A">
                  <wp:simplePos x="0" y="0"/>
                  <wp:positionH relativeFrom="column">
                    <wp:posOffset>-428625</wp:posOffset>
                  </wp:positionH>
                  <wp:positionV relativeFrom="paragraph">
                    <wp:posOffset>-2179320</wp:posOffset>
                  </wp:positionV>
                  <wp:extent cx="2368550" cy="2721068"/>
                  <wp:effectExtent l="0" t="0" r="0" b="3175"/>
                  <wp:wrapNone/>
                  <wp:docPr id="259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6082F3-683A-4ACC-85C3-9B9F77B18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id="{E66082F3-683A-4ACC-85C3-9B9F77B182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27978" b="3167"/>
                          <a:stretch/>
                        </pic:blipFill>
                        <pic:spPr bwMode="auto">
                          <a:xfrm>
                            <a:off x="0" y="0"/>
                            <a:ext cx="2368550" cy="272106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00C8"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FE17EA" wp14:editId="0D73BBF7">
                      <wp:simplePos x="0" y="0"/>
                      <wp:positionH relativeFrom="column">
                        <wp:posOffset>284964</wp:posOffset>
                      </wp:positionH>
                      <wp:positionV relativeFrom="paragraph">
                        <wp:posOffset>1160087</wp:posOffset>
                      </wp:positionV>
                      <wp:extent cx="2004695" cy="2897109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7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4EF691" w14:textId="79E3253B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860166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去日不可追，来日尚可期</w:t>
                                  </w:r>
                                </w:p>
                                <w:p w14:paraId="1C55D346" w14:textId="77777777" w:rsidR="00A000C8" w:rsidRDefault="00A000C8" w:rsidP="00A000C8"/>
                                <w:p w14:paraId="2396D98E" w14:textId="2246BA55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 w:rsidR="00721C12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769703231</w:t>
                                  </w:r>
                                </w:p>
                                <w:p w14:paraId="6D24EE1B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CCF73A0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7D9397AA" w14:textId="603D4B6C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="00721C12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15895820198</w:t>
                                  </w:r>
                                </w:p>
                                <w:p w14:paraId="222E4D18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655060C4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79D313E" w14:textId="2B4DBD44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 w:rsidR="00721C12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Nemonto@163.com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E17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22.45pt;margin-top:91.35pt;width:157.85pt;height:2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" fillcolor="white [3201]" stroked="f" strokeweight=".5pt">
                      <v:textbox>
                        <w:txbxContent>
                          <w:p w14:paraId="1C4EF691" w14:textId="79E3253B" w:rsidR="00A000C8" w:rsidRPr="007D1C1D" w:rsidRDefault="00A000C8" w:rsidP="00A000C8">
                            <w:pPr>
                              <w:rPr>
                                <w:rFonts w:hint="eastAsia"/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860166">
                              <w:rPr>
                                <w:rFonts w:hint="eastAsia"/>
                                <w:color w:val="2C567A" w:themeColor="accent1"/>
                              </w:rPr>
                              <w:t>去日不可追，来日尚可期</w:t>
                            </w:r>
                          </w:p>
                          <w:p w14:paraId="1C55D346" w14:textId="77777777" w:rsidR="00A000C8" w:rsidRDefault="00A000C8" w:rsidP="00A000C8"/>
                          <w:p w14:paraId="2396D98E" w14:textId="2246BA55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 w:rsidR="00721C12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769703231</w:t>
                            </w:r>
                          </w:p>
                          <w:p w14:paraId="6D24EE1B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CCF73A0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7D9397AA" w14:textId="603D4B6C" w:rsidR="00A000C8" w:rsidRPr="007D1C1D" w:rsidRDefault="00A000C8" w:rsidP="00A000C8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="00721C12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15895820198</w:t>
                            </w:r>
                          </w:p>
                          <w:p w14:paraId="222E4D18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655060C4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79D313E" w14:textId="2B4DBD44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 w:rsidR="00721C12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Nemonto@163.com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93719BD" wp14:editId="11E346AC">
                      <wp:simplePos x="0" y="0"/>
                      <wp:positionH relativeFrom="column">
                        <wp:posOffset>-98262</wp:posOffset>
                      </wp:positionH>
                      <wp:positionV relativeFrom="paragraph">
                        <wp:posOffset>3269709</wp:posOffset>
                      </wp:positionV>
                      <wp:extent cx="338455" cy="346075"/>
                      <wp:effectExtent l="0" t="0" r="4445" b="0"/>
                      <wp:wrapNone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34A80" id="组 24" o:spid="_x0000_s1026" alt="电子邮件图标" style="position:absolute;left:0;text-align:left;margin-left:-7.75pt;margin-top:257.45pt;width:26.65pt;height:27.25pt;z-index:25166233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JYLUzMAAAL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4Q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DNoy1HUQ8LAucrA1WaWQyUAYjwkC+ZFH45xm9J5pgjBvucDvaLKyIxIAwboUik8KMNuO/ia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D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2" o:title="电子邮件图标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1AF43F" wp14:editId="401904D4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2577465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E2E9CC" id="组 22" o:spid="_x0000_s1026" alt="电话图标" style="position:absolute;left:0;text-align:left;margin-left:-8.5pt;margin-top:202.95pt;width:26.6pt;height:26.55pt;z-index:25166131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DB2118" wp14:editId="639154A8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1882322</wp:posOffset>
                      </wp:positionV>
                      <wp:extent cx="338455" cy="346075"/>
                      <wp:effectExtent l="0" t="0" r="4445" b="0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48813" id="组 23" o:spid="_x0000_s1026" alt="网站图标" style="position:absolute;left:0;text-align:left;margin-left:-9.25pt;margin-top:148.2pt;width:26.65pt;height:27.25pt;z-index:2516602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fpQDMAAPT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Ckd/Tq4QAAAAoBAAAPAAAAZHJzL2Rvd25y&#10;ZXYueG1sTI/BasJAEIbvhb7DMoXedBM1omk2ItL2JIVqofQ2ZsckmN0N2TWJb9/pqZ6GYT7++f5s&#10;M5pG9NT52lkF8TQCQbZwuralgq/j22QFwge0GhtnScGNPGzyx4cMU+0G+0n9IZSCQ6xPUUEVQptK&#10;6YuKDPqpa8ny7ew6g4HXrpS6w4HDTSNnUbSUBmvLHypsaVdRcTlcjYL3AYftPH7t95fz7vZzTD6+&#10;9zEp9fw0bl9ABBrDPwx/+qwOOTud3NVqLxoFk3iVMKpgtl4uQDAxX3CXE88kWoPMM3l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6" o:title="网站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969A10C" wp14:editId="44543867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1156335</wp:posOffset>
                      </wp:positionV>
                      <wp:extent cx="337185" cy="333375"/>
                      <wp:effectExtent l="0" t="0" r="5715" b="9525"/>
                      <wp:wrapNone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A2EC7C" id="组 21" o:spid="_x0000_s1026" alt="GPS 图标" style="position:absolute;left:0;text-align:left;margin-left:-8.9pt;margin-top:91.05pt;width:26.55pt;height:26.25pt;z-index:2516582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LgWLArxxICrwDhWHaTY9mVYwmBZ4GsnXeTY9mVYwmBZ4GsnXeTY9mVYwmBZ4FEcXaT&#10;Y9mVYwmBZ4FEcXa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kOpJJYnBJ4FikSTY9mhVMQCE4nKsewmx7JDqYgF&#10;JhKVY9lNjmVXjiUE1ltQjmU3OZYdSiX3gcmx7MqxhMBrgi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HgUI4lBF4BwrEcJsdyKMcSAs8CWbEcJsdyKMcSAs8CWbEcJsdyKMcSAs8CWTsfJsdyKMcSAs8C&#10;WTsf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GPS 图标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 w14:paraId="2A2F8CD7" w14:textId="2659D779"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3AE7DF" w14:textId="37B49BE7" w:rsidR="00CD1556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57DE590F" w14:textId="2897E1DE" w:rsidR="009C42E5" w:rsidRPr="00C3377A" w:rsidRDefault="00FD174B" w:rsidP="00FD174B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 w:rsidR="00CF420F">
              <w:rPr>
                <w:rFonts w:ascii="Times New Roman" w:hAnsi="Times New Roman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 w:rsidR="00CF420F">
              <w:rPr>
                <w:rFonts w:ascii="Times New Roman" w:hAnsi="Times New Roman"/>
                <w:sz w:val="20"/>
                <w:szCs w:val="20"/>
              </w:rPr>
              <w:t>9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-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至今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CF420F">
              <w:rPr>
                <w:rFonts w:ascii="Times New Roman" w:hAnsi="Times New Roman" w:hint="eastAsia"/>
                <w:sz w:val="20"/>
                <w:szCs w:val="20"/>
              </w:rPr>
              <w:t>硕士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研究生</w:t>
            </w:r>
          </w:p>
          <w:p w14:paraId="3D8C70C6" w14:textId="40346528"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 w:rsidR="009A6353">
              <w:rPr>
                <w:rFonts w:ascii="Times New Roman" w:hAnsi="Times New Roman"/>
                <w:sz w:val="20"/>
                <w:szCs w:val="20"/>
              </w:rPr>
              <w:t>3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.09-201</w:t>
            </w:r>
            <w:r w:rsidR="009A6353">
              <w:rPr>
                <w:rFonts w:ascii="Times New Roman" w:hAnsi="Times New Roman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 w:rsidR="009A6353">
              <w:rPr>
                <w:rFonts w:ascii="Times New Roman" w:hAnsi="Times New Roman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C3377A">
              <w:rPr>
                <w:rFonts w:hint="eastAsia"/>
                <w:sz w:val="20"/>
                <w:szCs w:val="20"/>
              </w:rPr>
              <w:t xml:space="preserve">南京航空航天大学 </w:t>
            </w:r>
            <w:r w:rsidRPr="00C3377A">
              <w:rPr>
                <w:sz w:val="20"/>
                <w:szCs w:val="20"/>
              </w:rPr>
              <w:t xml:space="preserve">   </w:t>
            </w:r>
            <w:r w:rsidRPr="00C3377A">
              <w:rPr>
                <w:rFonts w:hint="eastAsia"/>
                <w:sz w:val="20"/>
                <w:szCs w:val="20"/>
              </w:rPr>
              <w:t>工学学士</w:t>
            </w:r>
          </w:p>
          <w:p w14:paraId="4FCF3445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14:paraId="5B151AD3" w14:textId="2457B866"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hint="eastAsia"/>
                <w:sz w:val="20"/>
                <w:szCs w:val="20"/>
              </w:rPr>
              <w:t>现主要从事</w:t>
            </w:r>
            <w:r w:rsidR="00CF420F">
              <w:rPr>
                <w:rFonts w:ascii="Times New Roman" w:hAnsi="Times New Roman" w:hint="eastAsia"/>
                <w:sz w:val="20"/>
                <w:szCs w:val="20"/>
              </w:rPr>
              <w:t>不同形貌</w:t>
            </w:r>
            <w:r w:rsidR="00CF420F">
              <w:rPr>
                <w:rFonts w:ascii="Times New Roman" w:hAnsi="Times New Roman" w:hint="eastAsia"/>
                <w:sz w:val="20"/>
                <w:szCs w:val="20"/>
              </w:rPr>
              <w:t>F</w:t>
            </w:r>
            <w:r w:rsidR="00CF420F">
              <w:rPr>
                <w:rFonts w:ascii="Times New Roman" w:hAnsi="Times New Roman"/>
                <w:sz w:val="20"/>
                <w:szCs w:val="20"/>
              </w:rPr>
              <w:t>e</w:t>
            </w:r>
            <w:r w:rsidR="00CF420F" w:rsidRPr="00860166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  <w:r w:rsidR="00CF420F">
              <w:rPr>
                <w:rFonts w:ascii="Times New Roman" w:hAnsi="Times New Roman"/>
                <w:sz w:val="20"/>
                <w:szCs w:val="20"/>
              </w:rPr>
              <w:t>O</w:t>
            </w:r>
            <w:r w:rsidR="00CF420F" w:rsidRPr="00860166">
              <w:rPr>
                <w:rFonts w:ascii="Times New Roman" w:hAnsi="Times New Roman"/>
                <w:sz w:val="20"/>
                <w:szCs w:val="20"/>
                <w:vertAlign w:val="subscript"/>
              </w:rPr>
              <w:t>4</w:t>
            </w:r>
            <w:r w:rsidR="00860166">
              <w:rPr>
                <w:rFonts w:ascii="Times New Roman" w:hAnsi="Times New Roman" w:hint="eastAsia"/>
                <w:sz w:val="20"/>
                <w:szCs w:val="20"/>
              </w:rPr>
              <w:t>基</w:t>
            </w:r>
            <w:r w:rsidR="00CF420F">
              <w:rPr>
                <w:rFonts w:ascii="Times New Roman" w:hAnsi="Times New Roman" w:hint="eastAsia"/>
                <w:sz w:val="20"/>
                <w:szCs w:val="20"/>
              </w:rPr>
              <w:t>复合材料的吸波性能</w:t>
            </w:r>
            <w:r w:rsidRPr="00C3377A">
              <w:rPr>
                <w:rFonts w:hint="eastAsia"/>
                <w:sz w:val="20"/>
                <w:szCs w:val="20"/>
              </w:rPr>
              <w:t>研究</w:t>
            </w:r>
          </w:p>
          <w:p w14:paraId="53B2EFBC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12A3EC65" w14:textId="2E0C8C6B" w:rsidR="009C42E5" w:rsidRDefault="00CF420F" w:rsidP="00FD174B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CF420F">
              <w:rPr>
                <w:rFonts w:ascii="Times New Roman" w:hAnsi="Times New Roman"/>
                <w:b/>
                <w:bCs/>
                <w:u w:val="single"/>
              </w:rPr>
              <w:t xml:space="preserve">Meng. Li, </w:t>
            </w:r>
            <w:r w:rsidRPr="00CF420F">
              <w:rPr>
                <w:rFonts w:ascii="Times New Roman" w:hAnsi="Times New Roman"/>
              </w:rPr>
              <w:t>ZhiHong. Yang, Yu Zhang, et al. Mesoporous CoFe alloy@SiO</w:t>
            </w:r>
            <w:r w:rsidRPr="00CF420F">
              <w:rPr>
                <w:rFonts w:ascii="Times New Roman" w:hAnsi="Times New Roman"/>
                <w:vertAlign w:val="subscript"/>
              </w:rPr>
              <w:t>2</w:t>
            </w:r>
            <w:r w:rsidRPr="00CF420F">
              <w:rPr>
                <w:rFonts w:ascii="Times New Roman" w:hAnsi="Times New Roman"/>
              </w:rPr>
              <w:t xml:space="preserve"> nanocapsules with controllable Co/Fe atomic ratio for highly efficient tunable electromagnetic wave absorption, Journal of Alloys and Compounds</w:t>
            </w:r>
            <w:r w:rsidR="002B3C1B" w:rsidRPr="00CF420F">
              <w:rPr>
                <w:rFonts w:ascii="Times New Roman" w:hAnsi="Times New Roman"/>
              </w:rPr>
              <w:t>.</w:t>
            </w:r>
          </w:p>
          <w:p w14:paraId="35B0A427" w14:textId="687AF435" w:rsidR="002B3C1B" w:rsidRDefault="00CF420F" w:rsidP="00FD174B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CF420F">
              <w:rPr>
                <w:rFonts w:ascii="Times New Roman" w:hAnsi="Times New Roman"/>
              </w:rPr>
              <w:t>ZhiHong Yang</w:t>
            </w:r>
            <w:r w:rsidRPr="00CF420F">
              <w:rPr>
                <w:rFonts w:ascii="Times New Roman" w:hAnsi="Times New Roman"/>
                <w:b/>
                <w:bCs/>
                <w:u w:val="single"/>
              </w:rPr>
              <w:t xml:space="preserve">, Meng Li, </w:t>
            </w:r>
            <w:r w:rsidRPr="00CF420F">
              <w:rPr>
                <w:rFonts w:ascii="Times New Roman" w:hAnsi="Times New Roman"/>
              </w:rPr>
              <w:t>Yu Zhang, et al. Hierarchical formation mechanism of anisotropic magnetite microflakes and their superior microwave attenuation properties. Journal of Alloys and Compounds</w:t>
            </w:r>
            <w:r w:rsidR="002B3C1B" w:rsidRPr="002B3C1B">
              <w:rPr>
                <w:rFonts w:ascii="Times New Roman" w:hAnsi="Times New Roman"/>
              </w:rPr>
              <w:t>.</w:t>
            </w:r>
          </w:p>
          <w:p w14:paraId="54962E41" w14:textId="2E27248F" w:rsidR="002B3C1B" w:rsidRDefault="00CF420F" w:rsidP="00FD174B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CF420F">
              <w:rPr>
                <w:rFonts w:ascii="Times New Roman" w:hAnsi="Times New Roman" w:hint="eastAsia"/>
                <w:bCs/>
              </w:rPr>
              <w:t>杨志鸿</w:t>
            </w:r>
            <w:r w:rsidRPr="00CF420F">
              <w:rPr>
                <w:rFonts w:ascii="Times New Roman" w:hAnsi="Times New Roman" w:hint="eastAsia"/>
                <w:b/>
                <w:u w:val="single"/>
              </w:rPr>
              <w:t>，李萌，</w:t>
            </w:r>
            <w:r w:rsidRPr="00CF420F">
              <w:rPr>
                <w:rFonts w:ascii="Times New Roman" w:hAnsi="Times New Roman" w:hint="eastAsia"/>
                <w:bCs/>
              </w:rPr>
              <w:t>张雨。</w:t>
            </w:r>
            <w:r w:rsidRPr="00CF420F">
              <w:rPr>
                <w:rFonts w:ascii="Times New Roman" w:hAnsi="Times New Roman"/>
                <w:bCs/>
              </w:rPr>
              <w:t>一种具有各向异性的磁铁矿电磁吸波材料。</w:t>
            </w:r>
            <w:r w:rsidRPr="00EE5076">
              <w:rPr>
                <w:rFonts w:ascii="Times New Roman" w:hAnsi="Times New Roman"/>
              </w:rPr>
              <w:t>专利</w:t>
            </w:r>
            <w:r w:rsidRPr="00CF420F">
              <w:rPr>
                <w:rFonts w:ascii="Times New Roman" w:hAnsi="Times New Roman"/>
                <w:bCs/>
              </w:rPr>
              <w:t>申请号</w:t>
            </w:r>
            <w:r w:rsidRPr="00CF420F">
              <w:rPr>
                <w:rFonts w:ascii="Times New Roman" w:hAnsi="Times New Roman"/>
                <w:bCs/>
              </w:rPr>
              <w:t>:110104692A</w:t>
            </w:r>
            <w:r w:rsidR="002B3C1B">
              <w:rPr>
                <w:rFonts w:ascii="Times New Roman" w:hAnsi="Times New Roman"/>
              </w:rPr>
              <w:t>.</w:t>
            </w:r>
          </w:p>
          <w:p w14:paraId="770C0610" w14:textId="49841A16" w:rsidR="009C42E5" w:rsidRPr="00C3377A" w:rsidRDefault="00EE5076" w:rsidP="00CD1556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23518CC0" w14:textId="4E72A098" w:rsidR="009C42E5" w:rsidRDefault="00EE5076" w:rsidP="00EE5076">
            <w:pPr>
              <w:pStyle w:val="a1"/>
              <w:numPr>
                <w:ilvl w:val="0"/>
                <w:numId w:val="17"/>
              </w:numPr>
            </w:pPr>
            <w:r w:rsidRPr="00EE5076">
              <w:rPr>
                <w:rFonts w:hint="eastAsia"/>
              </w:rPr>
              <w:t>“材料</w:t>
            </w:r>
            <w:r w:rsidRPr="00EE5076">
              <w:t>+”</w:t>
            </w:r>
            <w:r w:rsidR="00C3377A" w:rsidRPr="00157FC4">
              <w:rPr>
                <w:rFonts w:hint="eastAsia"/>
                <w:noProof/>
                <w:lang w:val="zh-CN" w:bidi="zh-CN"/>
              </w:rPr>
              <w:t xml:space="preserve"> </w:t>
            </w:r>
            <w:r w:rsidRPr="00EE5076">
              <w:t>—2018面向苛刻环境的材料国际论坛</w:t>
            </w:r>
            <w:r>
              <w:rPr>
                <w:rFonts w:hint="eastAsia"/>
              </w:rPr>
              <w:t>，2</w:t>
            </w:r>
            <w:r>
              <w:t>018.10</w:t>
            </w:r>
            <w:r>
              <w:rPr>
                <w:rFonts w:hint="eastAsia"/>
              </w:rPr>
              <w:t>，南京</w:t>
            </w:r>
            <w:r w:rsidR="00860166">
              <w:t xml:space="preserve"> </w:t>
            </w:r>
          </w:p>
          <w:p w14:paraId="0A915BD3" w14:textId="6EB86ECC" w:rsidR="009C42E5" w:rsidRDefault="00860166" w:rsidP="00CD1556">
            <w:pPr>
              <w:pStyle w:val="a1"/>
              <w:numPr>
                <w:ilvl w:val="0"/>
                <w:numId w:val="17"/>
              </w:numPr>
            </w:pPr>
            <w:r>
              <w:rPr>
                <w:rFonts w:hint="eastAsia"/>
              </w:rPr>
              <w:t>2</w:t>
            </w:r>
            <w:r>
              <w:t>019</w:t>
            </w:r>
            <w:r>
              <w:rPr>
                <w:rFonts w:hint="eastAsia"/>
              </w:rPr>
              <w:t>江苏省研究生学术创新论坛</w:t>
            </w:r>
            <w:r w:rsidR="00EE5076">
              <w:rPr>
                <w:rFonts w:hint="eastAsia"/>
              </w:rPr>
              <w:t>，2</w:t>
            </w:r>
            <w:r w:rsidR="00EE5076">
              <w:t>01</w:t>
            </w:r>
            <w:r>
              <w:t>9</w:t>
            </w:r>
            <w:r w:rsidR="00EE5076">
              <w:t>.1</w:t>
            </w:r>
            <w:r>
              <w:t>0</w:t>
            </w:r>
            <w:r w:rsidR="00EE5076">
              <w:rPr>
                <w:rFonts w:hint="eastAsia"/>
              </w:rPr>
              <w:t>，</w:t>
            </w:r>
            <w:r>
              <w:rPr>
                <w:rFonts w:hint="eastAsia"/>
              </w:rPr>
              <w:t>盐城</w:t>
            </w:r>
            <w:r w:rsidR="00EE5076">
              <w:rPr>
                <w:rFonts w:hint="eastAsia"/>
              </w:rPr>
              <w:t>，作</w:t>
            </w:r>
            <w:r>
              <w:rPr>
                <w:rFonts w:hint="eastAsia"/>
              </w:rPr>
              <w:t>墙报</w:t>
            </w:r>
          </w:p>
          <w:p w14:paraId="057C585E" w14:textId="77777777" w:rsidR="009C42E5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0E56AFCB" w14:textId="379EBC83" w:rsidR="00A738A2" w:rsidRDefault="00955466" w:rsidP="009554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 w:rsidR="00860166">
              <w:t>7</w:t>
            </w:r>
            <w:r>
              <w:rPr>
                <w:rFonts w:hint="eastAsia"/>
              </w:rPr>
              <w:t>年度</w:t>
            </w:r>
            <w:r w:rsidR="00860166">
              <w:rPr>
                <w:rFonts w:hint="eastAsia"/>
              </w:rPr>
              <w:t>学业奖学金 一等奖</w:t>
            </w:r>
          </w:p>
          <w:p w14:paraId="5B9207D8" w14:textId="48DEDF88" w:rsidR="00860166" w:rsidRDefault="00860166" w:rsidP="008601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018</w:t>
            </w:r>
            <w:r>
              <w:rPr>
                <w:rFonts w:hint="eastAsia"/>
              </w:rPr>
              <w:t>年度学业奖学金 一等奖</w:t>
            </w:r>
          </w:p>
          <w:p w14:paraId="35CF4186" w14:textId="32B14C45" w:rsidR="00955466" w:rsidRDefault="00955466" w:rsidP="009554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‘’</w:t>
            </w:r>
            <w:r w:rsidR="00860166">
              <w:rPr>
                <w:rFonts w:hint="eastAsia"/>
              </w:rPr>
              <w:t>2</w:t>
            </w:r>
            <w:r w:rsidR="00860166">
              <w:t>019</w:t>
            </w:r>
            <w:r w:rsidR="00860166">
              <w:rPr>
                <w:rFonts w:hint="eastAsia"/>
              </w:rPr>
              <w:t>江苏省研究生学术创新论坛</w:t>
            </w:r>
            <w:r>
              <w:rPr>
                <w:rFonts w:hint="eastAsia"/>
              </w:rPr>
              <w:t>‘’优秀</w:t>
            </w:r>
            <w:r w:rsidR="00860166">
              <w:rPr>
                <w:rFonts w:hint="eastAsia"/>
              </w:rPr>
              <w:t>墙报</w:t>
            </w:r>
            <w:r>
              <w:rPr>
                <w:rFonts w:hint="eastAsia"/>
              </w:rPr>
              <w:t>奖</w:t>
            </w:r>
          </w:p>
          <w:p w14:paraId="6B117377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17878881" w14:textId="750EDBE6" w:rsidR="00A738A2" w:rsidRPr="00F42FB6" w:rsidRDefault="003A060E" w:rsidP="009C42E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面向</w:t>
            </w:r>
            <w:r w:rsidR="00860166">
              <w:rPr>
                <w:rFonts w:hint="eastAsia"/>
                <w:sz w:val="20"/>
                <w:szCs w:val="20"/>
              </w:rPr>
              <w:t>吸波材料</w:t>
            </w:r>
            <w:r>
              <w:rPr>
                <w:rFonts w:hint="eastAsia"/>
                <w:sz w:val="20"/>
                <w:szCs w:val="20"/>
              </w:rPr>
              <w:t>应用需求，</w:t>
            </w:r>
            <w:r w:rsidR="00F42FB6" w:rsidRPr="00F42FB6">
              <w:rPr>
                <w:rFonts w:hint="eastAsia"/>
                <w:sz w:val="20"/>
                <w:szCs w:val="20"/>
              </w:rPr>
              <w:t>致力于</w:t>
            </w:r>
            <w:r w:rsidR="00860166">
              <w:rPr>
                <w:rFonts w:hint="eastAsia"/>
                <w:sz w:val="20"/>
                <w:szCs w:val="20"/>
              </w:rPr>
              <w:t>构件不同形貌结构</w:t>
            </w:r>
            <w:r w:rsidR="00860166">
              <w:rPr>
                <w:rFonts w:ascii="Times New Roman" w:hAnsi="Times New Roman" w:hint="eastAsia"/>
                <w:sz w:val="20"/>
                <w:szCs w:val="20"/>
              </w:rPr>
              <w:t>F</w:t>
            </w:r>
            <w:r w:rsidR="00860166">
              <w:rPr>
                <w:rFonts w:ascii="Times New Roman" w:hAnsi="Times New Roman"/>
                <w:sz w:val="20"/>
                <w:szCs w:val="20"/>
              </w:rPr>
              <w:t>e</w:t>
            </w:r>
            <w:r w:rsidR="00860166" w:rsidRPr="00860166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  <w:r w:rsidR="00860166">
              <w:rPr>
                <w:rFonts w:ascii="Times New Roman" w:hAnsi="Times New Roman"/>
                <w:sz w:val="20"/>
                <w:szCs w:val="20"/>
              </w:rPr>
              <w:t>O</w:t>
            </w:r>
            <w:r w:rsidR="00860166" w:rsidRPr="00860166">
              <w:rPr>
                <w:rFonts w:ascii="Times New Roman" w:hAnsi="Times New Roman"/>
                <w:sz w:val="20"/>
                <w:szCs w:val="20"/>
                <w:vertAlign w:val="subscript"/>
              </w:rPr>
              <w:t>4</w:t>
            </w:r>
            <w:r w:rsidR="00860166">
              <w:rPr>
                <w:rFonts w:ascii="Times New Roman" w:hAnsi="Times New Roman" w:hint="eastAsia"/>
                <w:sz w:val="20"/>
                <w:szCs w:val="20"/>
              </w:rPr>
              <w:t>基</w:t>
            </w:r>
            <w:r w:rsidR="00860166">
              <w:rPr>
                <w:rFonts w:hint="eastAsia"/>
                <w:sz w:val="20"/>
                <w:szCs w:val="20"/>
              </w:rPr>
              <w:t>复合材料</w:t>
            </w:r>
            <w:r w:rsidR="000F0125">
              <w:rPr>
                <w:rFonts w:hint="eastAsia"/>
                <w:sz w:val="20"/>
                <w:szCs w:val="20"/>
              </w:rPr>
              <w:t>，</w:t>
            </w:r>
            <w:r w:rsidR="00F42FB6">
              <w:rPr>
                <w:rFonts w:hint="eastAsia"/>
                <w:sz w:val="20"/>
                <w:szCs w:val="20"/>
              </w:rPr>
              <w:t>以</w:t>
            </w:r>
            <w:r w:rsidR="00F42FB6" w:rsidRPr="00F42FB6">
              <w:rPr>
                <w:rFonts w:hint="eastAsia"/>
                <w:sz w:val="20"/>
                <w:szCs w:val="20"/>
              </w:rPr>
              <w:t>实现</w:t>
            </w:r>
            <w:r w:rsidR="00860166">
              <w:rPr>
                <w:rFonts w:hint="eastAsia"/>
                <w:sz w:val="20"/>
                <w:szCs w:val="20"/>
              </w:rPr>
              <w:t>优异吸波性能的铁氧体材料的制造。</w:t>
            </w:r>
          </w:p>
          <w:p w14:paraId="458C8279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3A762BFB" w14:textId="4FD372B1" w:rsidR="00A000C8" w:rsidRPr="00D36F0C" w:rsidRDefault="00860166" w:rsidP="00CD1556">
            <w:r w:rsidRPr="00860166">
              <w:rPr>
                <w:rFonts w:hint="eastAsia"/>
                <w:sz w:val="20"/>
                <w:szCs w:val="20"/>
              </w:rPr>
              <w:t>人</w:t>
            </w:r>
            <w:r w:rsidR="007F07E2">
              <w:rPr>
                <w:rFonts w:hint="eastAsia"/>
                <w:sz w:val="20"/>
                <w:szCs w:val="20"/>
              </w:rPr>
              <w:t>要</w:t>
            </w:r>
            <w:r w:rsidRPr="00860166">
              <w:rPr>
                <w:rFonts w:hint="eastAsia"/>
                <w:sz w:val="20"/>
                <w:szCs w:val="20"/>
              </w:rPr>
              <w:t>自己争气，做出成绩来，全世界</w:t>
            </w:r>
            <w:r w:rsidR="007F07E2">
              <w:rPr>
                <w:rFonts w:hint="eastAsia"/>
                <w:sz w:val="20"/>
                <w:szCs w:val="20"/>
              </w:rPr>
              <w:t>都会对你</w:t>
            </w:r>
            <w:bookmarkStart w:id="0" w:name="_GoBack"/>
            <w:bookmarkEnd w:id="0"/>
            <w:r w:rsidRPr="00860166">
              <w:rPr>
                <w:rFonts w:hint="eastAsia"/>
                <w:sz w:val="20"/>
                <w:szCs w:val="20"/>
              </w:rPr>
              <w:t>和颜悦色</w:t>
            </w:r>
            <w:r w:rsidR="00633A2B">
              <w:rPr>
                <w:rFonts w:hint="eastAsia"/>
                <w:sz w:val="20"/>
                <w:szCs w:val="20"/>
              </w:rPr>
              <w:t>。</w:t>
            </w:r>
          </w:p>
        </w:tc>
      </w:tr>
    </w:tbl>
    <w:p w14:paraId="3388365F" w14:textId="38F4F7F3" w:rsidR="007F5B63" w:rsidRPr="00157FC4" w:rsidRDefault="007F5B63" w:rsidP="00955466">
      <w:pPr>
        <w:pStyle w:val="a7"/>
      </w:pPr>
    </w:p>
    <w:sectPr w:rsidR="007F5B63" w:rsidRPr="00157FC4" w:rsidSect="00581FBC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445D2" w14:textId="77777777" w:rsidR="00A1113A" w:rsidRDefault="00A1113A" w:rsidP="00590471">
      <w:r>
        <w:separator/>
      </w:r>
    </w:p>
  </w:endnote>
  <w:endnote w:type="continuationSeparator" w:id="0">
    <w:p w14:paraId="724FEB57" w14:textId="77777777" w:rsidR="00A1113A" w:rsidRDefault="00A1113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878D1" w14:textId="77777777" w:rsidR="00A1113A" w:rsidRDefault="00A1113A" w:rsidP="00590471">
      <w:r>
        <w:separator/>
      </w:r>
    </w:p>
  </w:footnote>
  <w:footnote w:type="continuationSeparator" w:id="0">
    <w:p w14:paraId="35DDE064" w14:textId="77777777" w:rsidR="00A1113A" w:rsidRDefault="00A1113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CA7F8" w14:textId="77777777" w:rsidR="00F63ED7" w:rsidRPr="006638A1" w:rsidRDefault="00491703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 w:rsidRPr="006638A1">
      <w:rPr>
        <w:noProof/>
        <w:lang w:val="zh-CN" w:bidi="zh-CN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E991DF" wp14:editId="0BBEF464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044F" w14:textId="77777777" w:rsidR="0017741C" w:rsidRPr="0007678A" w:rsidRDefault="0017741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10C31016" w14:textId="2BBD61F1" w:rsidR="0099539B" w:rsidRPr="009E7EEE" w:rsidRDefault="00AF3AEE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（2</w:t>
                          </w:r>
                          <w:r w:rsidR="009E7EEE" w:rsidRPr="009E7EEE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</w:t>
                          </w:r>
                          <w:r w:rsidR="00721C12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9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64CD71D" w14:textId="77777777" w:rsidR="00491703" w:rsidRPr="00491703" w:rsidRDefault="00491703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</w:rPr>
                          </w:pPr>
                        </w:p>
                        <w:p w14:paraId="6CE53312" w14:textId="558D92F9" w:rsidR="0099539B" w:rsidRPr="009E7EEE" w:rsidRDefault="00721C12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李萌</w:t>
                          </w:r>
                        </w:p>
                        <w:p w14:paraId="2FE53AF1" w14:textId="12F4C1DF" w:rsid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 w:rsidR="00721C12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SZ1706070</w:t>
                          </w:r>
                        </w:p>
                        <w:p w14:paraId="0812FDB4" w14:textId="57953DF6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 w:rsidR="00721C12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化学工程</w:t>
                          </w:r>
                        </w:p>
                        <w:p w14:paraId="5B9BA72C" w14:textId="78D6C0BD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r w:rsidR="00721C12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杨志鸿</w:t>
                          </w: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</w:t>
                          </w:r>
                          <w:r w:rsidR="00721C12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老师</w:t>
                          </w:r>
                        </w:p>
                        <w:p w14:paraId="7D693971" w14:textId="77777777" w:rsidR="0099539B" w:rsidRPr="0007678A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91D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206.5pt;margin-top:-6pt;width:311pt;height:2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xx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a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" filled="f" stroked="f">
              <v:textbox>
                <w:txbxContent>
                  <w:p w14:paraId="3645044F" w14:textId="77777777" w:rsidR="0017741C" w:rsidRPr="0007678A" w:rsidRDefault="0017741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10C31016" w14:textId="2BBD61F1" w:rsidR="0099539B" w:rsidRPr="009E7EEE" w:rsidRDefault="00AF3AEE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（2</w:t>
                    </w:r>
                    <w:r w:rsidR="009E7EEE" w:rsidRPr="009E7EEE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</w:t>
                    </w:r>
                    <w:r w:rsidR="00721C12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9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64CD71D" w14:textId="77777777" w:rsidR="00491703" w:rsidRPr="00491703" w:rsidRDefault="00491703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24"/>
                        <w:szCs w:val="24"/>
                      </w:rPr>
                    </w:pPr>
                  </w:p>
                  <w:p w14:paraId="6CE53312" w14:textId="558D92F9" w:rsidR="0099539B" w:rsidRPr="009E7EEE" w:rsidRDefault="00721C12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李萌</w:t>
                    </w:r>
                  </w:p>
                  <w:p w14:paraId="2FE53AF1" w14:textId="12F4C1DF" w:rsid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 w:rsidR="00721C12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SZ1706070</w:t>
                    </w:r>
                  </w:p>
                  <w:p w14:paraId="0812FDB4" w14:textId="57953DF6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 w:rsidR="00721C12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化学工程</w:t>
                    </w:r>
                  </w:p>
                  <w:p w14:paraId="5B9BA72C" w14:textId="78D6C0BD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r w:rsidR="00721C12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杨志鸿</w:t>
                    </w: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</w:t>
                    </w:r>
                    <w:r w:rsidR="00721C12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老师</w:t>
                    </w:r>
                  </w:p>
                  <w:p w14:paraId="7D693971" w14:textId="77777777" w:rsidR="0099539B" w:rsidRPr="0007678A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9539B"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51F7A" wp14:editId="18658F6C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DC0C5F" id="直接连接符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210pt" to="506.0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" strokecolor="#2c567a [3204]" strokeweight="3.5pt">
              <v:stroke joinstyle="miter"/>
            </v:line>
          </w:pict>
        </mc:Fallback>
      </mc:AlternateContent>
    </w:r>
    <w:r w:rsidR="006638A1" w:rsidRPr="006638A1">
      <w:rPr>
        <w:noProof/>
        <w:lang w:val="zh-CN" w:bidi="zh-CN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3BDEB4" wp14:editId="7AA1E916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2F7C7" w14:textId="77777777" w:rsidR="006638A1" w:rsidRPr="006638A1" w:rsidRDefault="006638A1" w:rsidP="006638A1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3BDEB4" id="_x0000_s1028" type="#_x0000_t202" style="position:absolute;margin-left:-25.8pt;margin-top:-38.4pt;width:53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    <v:textbox style="mso-fit-shape-to-text:t">
                <w:txbxContent>
                  <w:p w14:paraId="1522F7C7" w14:textId="77777777" w:rsidR="006638A1" w:rsidRPr="006638A1" w:rsidRDefault="006638A1" w:rsidP="006638A1">
                    <w:pPr>
                      <w:jc w:val="center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3ED7" w:rsidRPr="00157FC4">
      <w:rPr>
        <w:rFonts w:hint="eastAsia"/>
        <w:noProof/>
        <w:lang w:val="zh-CN" w:bidi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6259A8" wp14:editId="2680BB6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1" y="-228600"/>
                        <a:chExt cx="8666731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1" y="198120"/>
                          <a:ext cx="4064000" cy="3819526"/>
                          <a:chOff x="1" y="0"/>
                          <a:chExt cx="4064469" cy="4010527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1" y="0"/>
                            <a:ext cx="4064469" cy="401052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7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1" y="769620"/>
                          <a:ext cx="5946391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C14B6E" id="组 26" o:spid="_x0000_s1026" style="position:absolute;left:0;text-align:left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r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t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9h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3zpS8yKNq4MyPepjcULRHY9VXg5f5ykZVZ3QRogI&#10;/PZrdcNRpAfNIgIQOxj6mg4bMH91/jsGQ+89SiIsX2dRuVO/+X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N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1xS7AXKjyy/Xu2k172kWn+&#10;EfFOEnINRH+V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">
              <v:group id="组 14" o:spid="_x0000_s1027" style="position:absolute;top:1981;width:40640;height:38195" coordorigin="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7;2190745,3999003;2191882,3999491;2367681,3884955;2306265,3899576;2214141,3911274;2209755,3899576;2274095,3893728;2367681,3884955;2527435,3869649;2523683,3870708;2525607,3870333;1381374,3847669;1446445,3864485;1474229,3865946;1551729,3903964;1586823,3911274;1589019,3912006;1597060,3903964;1627767,3912737;1658476,3920047;1718982,3934117;1719891,3933207;1790081,3944904;1823712,3950753;1857345,3953677;1926072,3956601;2019657,3955138;2023720,3955138;2032819,3950020;2053291,3943441;2074128,3943076;2088385,3944903;2092223,3955138;2124941,3955138;2114706,3969760;2108857,3977072;2089847,3985845;2054752,3985845;2009422,3982920;1911449,3979996;1838335,3974147;1773995,3965374;1709655,3955138;1611683,3940517;1535644,3915661;1536524,3915022;1491776,3901039;1452294,3883493;1406964,3868872;1360171,3852787;1381374,3847669;2242146,3816322;2219804,3819731;2065293,3827532;2116168,3833778;2129329,3830854;2219990,3820620;2234909,3817719;2380968,3795136;2305083,3806717;2331123,3807460;2368594,3800515;2657975,3791754;2419970,3855131;2540412,3828297;1132056,3762133;1300217,3833778;1360171,3852787;1405501,3868870;1450832,3883492;1490313,3901038;1481539,3908349;1458143,3903962;1374794,3873258;1333850,3857173;1292906,3839627;1238801,3820620;1192008,3800150;1155452,3781141;1132056,3762133;1200784,3725580;1281208,3766521;1270973,3772369;1177387,3727042;1200784,3725580;903941,3626154;1003375,3681716;1023847,3705110;977054,3680253;941960,3658321;903941,3626154;1078304,3588635;1078318,3589051;1083256,3595028;1083800,3592523;3213800,3492654;3208490,3493096;3120753,3555970;3034478,3602759;2973062,3639312;2939431,3653934;2904336,3668555;2861929,3690488;2829759,3709496;2782966,3728505;2734712,3746051;2721550,3759209;2701079,3766521;2649900,3775294;2584096,3795764;2524144,3814771;2458341,3833780;2376453,3854250;2260934,3873258;2258009,3877645;2202467,3891530;2203906,3892266;2265587,3876847;2266783,3873258;2382304,3854250;2464191,3833780;2529993,3814771;2589947,3795764;2655749,3775294;2706929,3766521;2672283,3787307;2673296,3786991;2709854,3765058;2730326,3757748;2731689,3757370;2740561,3747512;2788817,3729966;2835610,3710959;2867780,3691950;2910185,3670018;2945280,3655397;2969345,3644935;2981837,3636388;3043253,3599835;3129527,3553046;706284,3472434;711835,3477196;713731,3478162;3223614,3434265;3223112,3434610;3223112,3435027;3225437,3435359;3226037,3434610;3255206,3412439;3246572,3418403;3245046,3419988;3250965,3416200;586887,3338791;642114,3403810;598324,3351266;3358739,3338748;3358609,3338794;3357642,3345419;3334245,3371738;3306461,3402442;3308136,3402057;3334245,3373199;3357642,3346880;3358739,3338748;729812,3305822;732708,3309348;732853,3308864;513513,3272310;551533,3297167;553399,3299365;570724,3303198;610022,3339569;664127,3383434;687524,3415601;700683,3431686;756250,3478475;740166,3491633;688417,3434139;686062,3434610;735033,3489018;740166,3491633;756251,3478475;895167,3588136;867384,3596909;877620,3604220;836676,3605682;810355,3588136;785497,3569129;724081,3517952;667052,3466777;614410,3415601;589552,3390745;566155,3364426;574929,3352729;604175,3379048;636345,3403904;675825,3446307;679181,3449185;636345,3403904;605636,3379048;576391,3352729;544220,3313250;513513,3272310;3734909,3039827;3734168,3040145;3718197,3078473;3719557,2856648;3680806,2912619;3661795,2947710;3642787,2979878;3597455,3039827;3557975,3099775;3522880,3148027;3519954,3149815;3517559,3153363;3521417,3150951;3556512,3102701;3595994,3042751;3641324,2982804;3660334,2950636;3679343,2915544;3718825,2858519;3870902,2836588;3851892,2893611;3818260,2955022;3784627,3017895;3753920,3057373;3774392,3016433;3791939,2975492;3805099,2953561;3822646,2924317;3838732,2895074;3870902,2836588;3776252,2711252;3740758,2773714;3740106,2775216;3775853,2712304;3795719,2569781;3753058,2686327;3663320,2869744;3650182,2890515;3650097,2890687;3619389,2943325;3588682,3000350;3553587,3044214;3524341,3093928;3351793,3288394;3294763,3336646;3289292,3340806;3286932,3343195;3263084,3362633;3243584,3384897;3171932,3438997;3160705,3446089;3130210,3470947;3125807,3473807;3119290,3479938;3062262,3517954;3005232,3553046;2998705,3556354;2960091,3581432;2948121,3587470;2936506,3595447;2897024,3617381;2860134,3631847;2777917,3673314;2585024,3745251;2450608,3779810;2559238,3759209;2579710,3754822;2645512,3731427;2686456,3718269;2752259,3684638;2826834,3658319;2874614,3639584;2895562,3627615;2914570,3621768;2940892,3607145;2947808,3602338;2965752,3585213;3005232,3561819;3050149,3539802;3066648,3529649;3123677,3491633;3148535,3468239;3176319,3450693;3247970,3396594;3299151,3348342;3356179,3300091;3528727,3105623;3552474,3065259;3553587,3061759;3591606,3003272;3603304,2985726;3618859,2964154;3623776,2955022;3654483,2902384;3714437,2778100;3772929,2645044;3790110,2590944;3955712,2440342;3951326,2443266;3951326,2443266;3969525,2353686;3969000,2356272;3973260,2361385;3986421,2376007;3995195,2370158;3995416,2369036;3989346,2373083;3974723,2359923;3956491,2187589;3955470,2187646;3953620,2187749;3954251,2194699;3952789,2231254;3946940,2253186;3911846,2308748;3903072,2357000;3894298,2373083;3879676,2443266;3863590,2498828;3846042,2552929;3835807,2595331;3824109,2639196;3833438,2624686;3841656,2593868;3848967,2550003;3866514,2495904;3882600,2440342;3897223,2370158;3905997,2354074;3914770,2305823;3949865,2250261;3926468,2362847;3908921,2456425;3869439,2576322;3861629,2588471;3858290,2606663;3847505,2637734;3806562,2726925;3787551,2773714;3775853,2798572;3761230,2824891;3721750,2895074;3679343,2963795;3625239,3055912;3565285,3146565;3525804,3197740;3483398,3247454;3468775,3267924;3452691,3288394;3427831,3308864;3387174,3353876;3388349,3358578;3345944,3402442;3300612,3434610;3264056,3463853;3229425,3489159;3234811,3488711;3272830,3460929;3309387,3431686;3354717,3399518;3397124,3355653;3395661,3349805;3436605,3304479;3461464,3284008;3477549,3263538;3492171,3243068;3534578,3193355;3574059,3142178;3634013,3051524;3688116,2959409;3730523,2890687;3770004,2820503;3784627,2794184;3796325,2769329;3815335,2722539;3856279,2633347;3872363,2573399;3911846,2453502;3929393,2359924;3952789,2247337;3958064,2227561;3954251,2226867;3955712,2190314;3987883,2156683;3970856,2227627;3970857,2227627;3987884,2156685;4001044,2142062;3992270,2161071;3990261,2200913;3989346,2238564;3974723,2283556;3974723,2288695;3992270,2238564;3995195,2161069;4002012,2146300;3938165,2079188;3928584,2101835;3925005,2134752;3920392,2119375;3918705,2121545;3923544,2137676;3920619,2161071;3926468,2180078;3931002,2179826;3927930,2169842;3930854,2146447;3938165,2079188;4060998,2039711;4063922,2041172;4062459,2102583;4063922,2144986;4059535,2222480;4055149,2266344;4041988,2330679;4037601,2384780;4015667,2484207;3995195,2570473;3958639,2586558;3961563,2577785;3967412,2516374;3989346,2452039;4006893,2441805;4006893,2441803;4025903,2330679;4036138,2278042;4044912,2223943;4052224,2172766;4055149,2124516;4056610,2083575;4059535,2061642;4060998,2039711;205949,1361757;206676,1362121;206745,1361917;294172,1152181;262002,1212129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50;409691,988419;275161,1234062;256151,1294010;238604,1355420;200585,1484090;175727,1571820;164028,1637618;158179,1671247;153792,1704877;140632,1795531;136244,1851093;143556,1909579;146983,1877711;146481,1867176;152330,1805765;165490,1715111;175928,1702587;191085,1601161;190349,1583517;204796,1542105;213391,1507337;210821,1513333;202048,1510409;180113,1573283;181576,1608375;171339,1675634;169877,1687331;155255,1704877;159641,1671247;165490,1637618;177188,1571820;202048,1484090;240067,1355420;257614,1294010;276623,1234062;411152,988419;424314,941630;450636,795414;450635,795414;457945,801263;457945,801261;714127,587243;713846,587467;712993,588433;701050,600946;698031,605338;696058,607567;687524,619955;598325,725231;573466,754474;548608,785178;438686,906663;550070,783717;574927,753011;599787,723768;688985,618492;698031,605338;712993,588433;751247,486418;738626,490814;729240,494299;727006,497132;710920,511754;669976,538073;642194,568779;615873,599484;598325,615568;597730,614822;581144,634760;552994,669669;507664,719382;514975,728153;515115,728031;509126,720843;554456,671130;599787,615568;617334,599485;643655,568779;671438,538074;712382,511756;728467,497134;746015,490555;751554,488835;2869241,222248;2943817,255877;2975987,282196;2904336,247104;2869241,222248;2626503,115510;2684994,128668;2766882,169609;2626503,115510;1746214,105823;1715505,109661;1649702,118434;1585362,133056;1557579,141829;1525409,150602;1455014,164430;1442059,169610;1352861,200315;1265124,235407;1203708,263189;1162764,279272;1061867,326061;1013612,356767;966819,387471;892242,443033;822053,498595;754877,557192;760637,564393;774895,554615;787031,545570;830827,507368;901016,451806;975591,396244;1022384,365538;1070640,334834;1171537,288044;1211019,267574;1272434,239792;1360171,204701;1449369,173996;1486839,166637;1504939,160452;1751301,107308;2269159,74387;2300415,77494;2342821,92115;2310651,87730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4;691910,583401;438936,880218;387756,950402;364360,992805;340963,1032282;297095,1114163;249376,1189353;248840,1191659;232755,1235523;221056,1255994;218132,1258918;205155,1302052;202048,1327640;199123,1364193;178651,1424143;159641,1484090;139169,1571820;127471,1652239;120160,1732657;130395,1677095;131344,1672510;133320,1650776;145018,1570358;148681,1571580;148999,1570222;145020,1568895;165491,1481166;184500,1421217;204878,1361544;203511,1361269;206435,1324716;222519,1255994;234218,1235523;234611,1234455;250303,1191659;298558,1115626;342426,1033745;365823,994268;389219,951865;440400,881681;693373,584863;760637,523453;921488,397707;977054,353842;1050168,315826;1096961,290969;1121821,277810;1149603,267574;1241727,226634;1496164,128670;1563428,119897;1611683,102351;1667249,87730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10;2800515,239794;2826836,254416;2844383,263189;2863392,273423;2927732,309978;3009620,362615;3052027,391859;3053255,392735;3074926,405900;3900147,1957830;3899530,1970066;3916232,1972451;3932316,1984149;3939628,2023626;3967411,2070415;3979110,2071479;3979110,2060181;3990997,2027163;3990807,2020703;4002505,1981224;4018591,1981224;4043449,1965141;4046374,2029476;4039063,2060181;4030289,2089424;4025902,2137676;4024440,2162532;4021516,2187389;4015281,2191546;4015667,2193236;4021640,2189254;4024440,2165456;4025902,2140600;4030289,2092348;4039063,2063105;4046374,2032401;4058072,2041174;4056610,2063105;4053686,2085038;4052223,2125979;4049298,2174229;4041988,2225405;4033214,2279505;4022977,2332142;4003968,2443266;3986421,2453502;3964486,2517837;3958637,2579248;3955712,2588021;3930854,2655280;3923542,2661129;3892835,2732774;3925005,2661129;3932316,2655280;3885523,2788336;3860665,2801496;3855510,2811807;3856279,2813192;3862128,2801494;3886986,2788336;3869439,2838049;3837269,2896536;3821184,2925779;3803637,2955022;3790476,2976954;3771467,3019357;3750995,3060297;3718825,3104162;3686655,3145103;3687995,3142342;3651559,3191892;3572596,3278160;3557050,3302076;3572596,3279621;3651559,3193353;3591606,3284007;3560715,3316359;3535917,3334586;3534577,3336646;3519073,3348572;3518492,3352729;3449765,3422913;3376651,3490172;3373270,3492625;3348868,3523801;3290377,3567666;3235710,3608663;3235514,3608901;3290377,3569129;3348868,3525264;3300612,3573514;3261314,3599102;3234129,3610583;3233347,3611532;3204102,3630539;3193082,3635646;3165354,3658138;3138300,3677328;3097356,3703647;3084197,3705110;3069569,3711611;3067296,3713338;3085658,3706571;3098820,3705110;3046178,3744588;3012544,3762135;2978913,3778218;2955157,3781781;2951129,3784067;2839996,3832317;2834329,3833605;2800515,3855712;2819524,3861560;2749334,3892266;2755184,3871796;2731787,3880569;2709854,3887879;2664522,3902501;2658466,3895232;2636738,3899576;2610417,3905425;2556314,3918585;2554530,3919414;2606031,3906886;2632352,3901038;2654286,3896652;2663059,3903962;2708391,3889341;2730324,3882031;2753721,3873258;2747871,3893728;2686456,3922971;2683445,3922128;2641126,3939054;2606031,3949290;2553389,3962448;2531639,3960622;2486145,3969473;2484662,3972684;2363293,3996079;2335509,3988767;2312113,3988767;2271169,4001928;2234613,4004852;2198055,4006313;2194084,4004612;2160768,4010518;2120555,4003389;2122018,4001928;2129329,3991692;2095697,3987306;2111782,3978533;2160038,3977070;2206830,3975609;2274094,3977070;2320886,3972684;2408623,3953676;2467114,3940517;2510983,3939054;2514035,3937637;2471502,3939055;2413011,3952214;2325274,3971223;2278481,3975609;2211216,3974147;2164424,3975609;2116168,3977072;2117631,3971223;2127866,3956601;2578247,3882031;2883864,3766521;2964288,3724117;3009620,3700723;3056413,3675867;3144149,3623229;3214339,3569129;3345944,3466777;3382500,3437534;3417594,3406830;3470236,3358578;3492171,3322024;3523678,3293145;3523932,3291331;3493634,3319100;3471699,3355653;3419057,3403905;3383963,3434610;3347407,3463853;3215802,3566204;3145612,3620305;3057876,3672943;3011083,3697799;2965752,3721193;2885327,3763596;2579710,3879106;2129329,3953677;2095697,3953677;2091310,3941980;2056215,3940517;2024045,3953677;1930459,3955138;1861733,3952214;1828100,3949290;1794468,3943441;1814728,3921833;1810553,3922971;1735070,3908994;1731590,3909812;1586825,3883493;1529795,3871796;1480078,3863023;1420125,3835241;1345548,3807461;1268048,3776755;1281208,3766521;1335313,3776755;1358710,3797225;1439134,3820620;1598523,3861560;1638004,3868872;1680411,3876182;1727203,3886418;1778769,3897567;1782768,3896652;1831024,3903964;1832486,3901039;1902675,3903964;1914373,3905425;2022582,3905425;2101545,3908349;2195131,3901039;2206829,3901039;2211216,3912737;2303339,3901039;2364755,3886418;2399849,3880569;2421784,3877645;2470039,3865948;2509521,3857175;2549002,3846939;2621422,3834406;2630891,3830856;2554852,3844014;2515370,3854250;2475889,3863023;2427633,3874720;2405700,3877645;2370605,3883493;2275557,3892266;2211216,3898115;2199518,3898115;2105933,3905425;2026970,3902501;1918761,3902501;1907063,3901039;1861733,3882031;1836873,3898115;1836811,3898241;1857345,3884955;1902677,3903962;1832487,3901038;1833040,3900680;1787156,3893728;1733053,3882031;1686260,3871796;1643853,3864485;1604372,3857175;1444983,3816234;1364559,3792840;1341162,3772369;1287057,3762133;1206633,3721193;1183236,3722656;1099886,3680253;1085263,3653934;1088188,3652472;1139368,3680253;1190547,3708034;1205170,3699261;1145217,3659782;1095500,3637851;1026772,3598372;968281,3560356;876158,3520878;841063,3491635;848374,3488711;883469,3498945;810355,3422913;769411,3389284;731392,3355653;683138,3316176;612948,3238681;608132,3223631;593938,3209438;545683,3156800;539834,3130481;520824,3104162;518560,3100611;495965,3085153;452096,3022281;427238,2963795;424314,2963795;390682,2899460;358512,2835125;324879,2760556;294172,2684523;324879,2735698;355587,2800033;365823,2835125;370054,2841328;364846,2814257;351267,2789615;329164,2739915;302944,2696219;270774,2608490;243212,2518557;234162,2492341;194745,2335014;177312,2220803;177188,2223943;178651,2247337;185962,2301438;194735,2357000;180113,2308748;169877,2247337;158179,2247337;150867,2191775;140632,2156683;131858,2123054;106999,2096736;99688,2096736;92376,2060181;89451,2013392;95301,1947595;98225,1924201;103205,1908155;100784,1871563;104074,1817462;109923,1806497;109923,1799917;98225,1821850;87990,1807228;68980,1780909;65507,1760074;64594,1761900;58744,1820387;54357,1878873;49971,1924201;49971,2017777;51432,2066029;54357,2114280;41197,2159608;38273,2159608;29499,2071878;29499,1981224;36809,1911041;49965,1924193;38273,1909579;35348,1856942;38273,1776522;39734,1754590;44122,1718036;61669,1652239;70412,1608530;67518,1598139;57281,1656625;39734,1722423;35348,1758976;33885,1780909;30960,1861327;33885,1913965;26574,1984149;26574,2074802;35348,2162532;38273,2162532;57281,2245876;67518,2314596;89451,2384780;123998,2535702;127013,2564626;133321,2564626;165491,2642120;177190,2681599;155255,2647969;131858,2595331;130397,2609952;117675,2570519;108462,2571936;98225,2538307;63130,2457888;41197,2386243;39734,2326294;29499,2256110;22187,2185926;6102,2134752;16338,1862790;26574,1792607;17801,1754590;35348,1649315;39734,1624458;51432,1539652;82141,1478242;74829,1561585;82138,1547300;86527,1513151;87990,1475317;101150,1427065;121622,1353957;146481,1279388;148343,1277293;159642,1217977;175727,1175574;194737,1140482;232756,1067374;263463,1001578;307332,916773;339502,880218;365823,829043;387758,796876;411154,785178;417003,776405;440400,729616;485729,676979;486964,698979;483657,708227;531059,659433;554456,628728;585164,599485;587811,602425;586627,600946;624646,562930;662666,527839;703609,483974;760637,441570;822053,396244;858774,370628;883469,347992;927337,321673;974130,296817;980324,293632;996248,277993;1022386,258801;1051083,244180;1071385,239507;1075026,236868;1472766,76031;1487524,72822;1528332,58485;1556482,52819;1571160,52695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" fillcolor="#2c567a [3204]" stroked="f"/>
              <v:group id="组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D7"/>
    <w:rsid w:val="00060042"/>
    <w:rsid w:val="0007678A"/>
    <w:rsid w:val="0008685D"/>
    <w:rsid w:val="00090860"/>
    <w:rsid w:val="000917E6"/>
    <w:rsid w:val="000E54BC"/>
    <w:rsid w:val="000F0125"/>
    <w:rsid w:val="00112FD7"/>
    <w:rsid w:val="00121C69"/>
    <w:rsid w:val="00150ABD"/>
    <w:rsid w:val="00157FC4"/>
    <w:rsid w:val="0017741C"/>
    <w:rsid w:val="001946FC"/>
    <w:rsid w:val="001A5758"/>
    <w:rsid w:val="00216BAE"/>
    <w:rsid w:val="00222466"/>
    <w:rsid w:val="00247254"/>
    <w:rsid w:val="0024753C"/>
    <w:rsid w:val="00276026"/>
    <w:rsid w:val="00287A5A"/>
    <w:rsid w:val="002B3C1B"/>
    <w:rsid w:val="002B4549"/>
    <w:rsid w:val="002D1826"/>
    <w:rsid w:val="00310F17"/>
    <w:rsid w:val="00322A46"/>
    <w:rsid w:val="003326CB"/>
    <w:rsid w:val="00353B60"/>
    <w:rsid w:val="00376291"/>
    <w:rsid w:val="00376A11"/>
    <w:rsid w:val="00380FD1"/>
    <w:rsid w:val="00383D02"/>
    <w:rsid w:val="00385DE7"/>
    <w:rsid w:val="003A060E"/>
    <w:rsid w:val="003A60D4"/>
    <w:rsid w:val="003B239C"/>
    <w:rsid w:val="003C3D9E"/>
    <w:rsid w:val="003D1B71"/>
    <w:rsid w:val="00491703"/>
    <w:rsid w:val="004E158A"/>
    <w:rsid w:val="00565C77"/>
    <w:rsid w:val="0056708E"/>
    <w:rsid w:val="005801E5"/>
    <w:rsid w:val="00581FBC"/>
    <w:rsid w:val="00590471"/>
    <w:rsid w:val="005D01FA"/>
    <w:rsid w:val="00633A2B"/>
    <w:rsid w:val="00653E17"/>
    <w:rsid w:val="006638A1"/>
    <w:rsid w:val="00683322"/>
    <w:rsid w:val="006A08E8"/>
    <w:rsid w:val="006D79A8"/>
    <w:rsid w:val="00721C12"/>
    <w:rsid w:val="0072353B"/>
    <w:rsid w:val="007575B6"/>
    <w:rsid w:val="007924EA"/>
    <w:rsid w:val="007B3C81"/>
    <w:rsid w:val="007D1C1D"/>
    <w:rsid w:val="007D67CA"/>
    <w:rsid w:val="007E668F"/>
    <w:rsid w:val="007F07E2"/>
    <w:rsid w:val="007F5B63"/>
    <w:rsid w:val="00803A0A"/>
    <w:rsid w:val="00846CB9"/>
    <w:rsid w:val="008566AA"/>
    <w:rsid w:val="00860166"/>
    <w:rsid w:val="008A1E6E"/>
    <w:rsid w:val="008C024F"/>
    <w:rsid w:val="008C2CFC"/>
    <w:rsid w:val="008E6BFB"/>
    <w:rsid w:val="00912DC8"/>
    <w:rsid w:val="00944619"/>
    <w:rsid w:val="009475DC"/>
    <w:rsid w:val="00955466"/>
    <w:rsid w:val="00967B93"/>
    <w:rsid w:val="00975820"/>
    <w:rsid w:val="00992FA4"/>
    <w:rsid w:val="0099539B"/>
    <w:rsid w:val="009A6353"/>
    <w:rsid w:val="009C42E5"/>
    <w:rsid w:val="009D090F"/>
    <w:rsid w:val="009E7EEE"/>
    <w:rsid w:val="00A000C8"/>
    <w:rsid w:val="00A1113A"/>
    <w:rsid w:val="00A31464"/>
    <w:rsid w:val="00A31B16"/>
    <w:rsid w:val="00A33613"/>
    <w:rsid w:val="00A47A8D"/>
    <w:rsid w:val="00A738A2"/>
    <w:rsid w:val="00A81B04"/>
    <w:rsid w:val="00AC6C7E"/>
    <w:rsid w:val="00AF3AEE"/>
    <w:rsid w:val="00B2022D"/>
    <w:rsid w:val="00B375DE"/>
    <w:rsid w:val="00B4158A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D1556"/>
    <w:rsid w:val="00CE1E3D"/>
    <w:rsid w:val="00CF420F"/>
    <w:rsid w:val="00D053FA"/>
    <w:rsid w:val="00D36F0C"/>
    <w:rsid w:val="00DC3F0A"/>
    <w:rsid w:val="00E122A5"/>
    <w:rsid w:val="00E26AED"/>
    <w:rsid w:val="00E53783"/>
    <w:rsid w:val="00E73AB8"/>
    <w:rsid w:val="00E90A60"/>
    <w:rsid w:val="00ED47F7"/>
    <w:rsid w:val="00EE5076"/>
    <w:rsid w:val="00EE7E09"/>
    <w:rsid w:val="00F0223C"/>
    <w:rsid w:val="00F3235D"/>
    <w:rsid w:val="00F32393"/>
    <w:rsid w:val="00F42FB6"/>
    <w:rsid w:val="00F63ED7"/>
    <w:rsid w:val="00F878BD"/>
    <w:rsid w:val="00FD174B"/>
    <w:rsid w:val="00FD42DA"/>
    <w:rsid w:val="00FE059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0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57FC4"/>
    <w:rPr>
      <w:sz w:val="20"/>
      <w:szCs w:val="20"/>
    </w:rPr>
  </w:style>
  <w:style w:type="character" w:customStyle="1" w:styleId="a8">
    <w:name w:val="正文文本 字符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0">
    <w:name w:val="标题 1 字符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157FC4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paragraph" w:styleId="ac">
    <w:name w:val="footer"/>
    <w:basedOn w:val="a3"/>
    <w:link w:val="ad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4"/>
    <w:link w:val="ac"/>
    <w:uiPriority w:val="99"/>
    <w:semiHidden/>
    <w:rsid w:val="00157FC4"/>
    <w:rPr>
      <w:rFonts w:ascii="Microsoft YaHei UI" w:eastAsia="Microsoft YaHei UI" w:hAnsi="Microsoft YaHei UI"/>
    </w:rPr>
  </w:style>
  <w:style w:type="table" w:styleId="ae">
    <w:name w:val="Table Grid"/>
    <w:basedOn w:val="a5"/>
    <w:uiPriority w:val="39"/>
    <w:rsid w:val="00157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标题 字符"/>
    <w:basedOn w:val="a4"/>
    <w:link w:val="af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f1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4">
    <w:name w:val="Date"/>
    <w:basedOn w:val="a3"/>
    <w:next w:val="a3"/>
    <w:link w:val="af5"/>
    <w:uiPriority w:val="99"/>
    <w:rsid w:val="00157FC4"/>
    <w:pPr>
      <w:spacing w:line="480" w:lineRule="auto"/>
    </w:pPr>
  </w:style>
  <w:style w:type="character" w:customStyle="1" w:styleId="af5">
    <w:name w:val="日期 字符"/>
    <w:basedOn w:val="a4"/>
    <w:link w:val="af4"/>
    <w:uiPriority w:val="99"/>
    <w:rsid w:val="00157FC4"/>
    <w:rPr>
      <w:rFonts w:ascii="Microsoft YaHei UI" w:eastAsia="Microsoft YaHei UI" w:hAnsi="Microsoft YaHei UI"/>
    </w:rPr>
  </w:style>
  <w:style w:type="paragraph" w:styleId="af6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2">
    <w:name w:val="标题 2 字符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8">
    <w:name w:val="学校名称"/>
    <w:basedOn w:val="a3"/>
    <w:uiPriority w:val="1"/>
    <w:rsid w:val="00157FC4"/>
    <w:rPr>
      <w:rFonts w:cs="Calibri"/>
      <w:b/>
    </w:rPr>
  </w:style>
  <w:style w:type="character" w:styleId="af9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57FC4"/>
    <w:rPr>
      <w:i/>
      <w:iCs/>
    </w:rPr>
  </w:style>
  <w:style w:type="character" w:customStyle="1" w:styleId="HTML2">
    <w:name w:val="HTML 地址 字符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8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57FC4"/>
    <w:rPr>
      <w:sz w:val="20"/>
      <w:szCs w:val="20"/>
    </w:rPr>
  </w:style>
  <w:style w:type="character" w:customStyle="1" w:styleId="HTMLa">
    <w:name w:val="HTML 预设格式 字符"/>
    <w:basedOn w:val="a4"/>
    <w:link w:val="HTML9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TOC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TOC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TOC3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TOC4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TOC5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TOC6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TOC7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TOC8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TOC9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157FC4"/>
  </w:style>
  <w:style w:type="character" w:styleId="afe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styleId="aff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1">
    <w:name w:val="信息标题 字符"/>
    <w:basedOn w:val="a4"/>
    <w:link w:val="aff0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6">
    <w:name w:val="副标题 字符"/>
    <w:basedOn w:val="a4"/>
    <w:link w:val="aff5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57FC4"/>
  </w:style>
  <w:style w:type="paragraph" w:styleId="aff8">
    <w:name w:val="macro"/>
    <w:link w:val="aff9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aff9">
    <w:name w:val="宏文本 字符"/>
    <w:basedOn w:val="a4"/>
    <w:link w:val="aff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a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b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c">
    <w:name w:val="endnote text"/>
    <w:basedOn w:val="a3"/>
    <w:link w:val="affd"/>
    <w:uiPriority w:val="99"/>
    <w:semiHidden/>
    <w:unhideWhenUsed/>
    <w:rsid w:val="00157FC4"/>
    <w:rPr>
      <w:sz w:val="20"/>
      <w:szCs w:val="20"/>
    </w:rPr>
  </w:style>
  <w:style w:type="character" w:customStyle="1" w:styleId="affd">
    <w:name w:val="尾注文本 字符"/>
    <w:basedOn w:val="a4"/>
    <w:link w:val="affc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e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f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f0">
    <w:name w:val="Quote"/>
    <w:basedOn w:val="a3"/>
    <w:next w:val="a3"/>
    <w:link w:val="afff1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1">
    <w:name w:val="引用 字符"/>
    <w:basedOn w:val="a4"/>
    <w:link w:val="afff0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2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f3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4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5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6">
    <w:name w:val="annotation text"/>
    <w:basedOn w:val="a3"/>
    <w:link w:val="afff7"/>
    <w:uiPriority w:val="99"/>
    <w:semiHidden/>
    <w:unhideWhenUsed/>
    <w:rsid w:val="00157FC4"/>
    <w:rPr>
      <w:sz w:val="20"/>
      <w:szCs w:val="20"/>
    </w:rPr>
  </w:style>
  <w:style w:type="character" w:customStyle="1" w:styleId="afff7">
    <w:name w:val="批注文字 字符"/>
    <w:basedOn w:val="a4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157FC4"/>
    <w:rPr>
      <w:b/>
      <w:bCs/>
    </w:rPr>
  </w:style>
  <w:style w:type="character" w:customStyle="1" w:styleId="afff9">
    <w:name w:val="批注主题 字符"/>
    <w:basedOn w:val="afff7"/>
    <w:link w:val="afff8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fa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fb">
    <w:name w:val="Balloon Text"/>
    <w:basedOn w:val="a3"/>
    <w:link w:val="afffc"/>
    <w:uiPriority w:val="99"/>
    <w:semiHidden/>
    <w:unhideWhenUsed/>
    <w:rsid w:val="00157FC4"/>
    <w:rPr>
      <w:sz w:val="18"/>
      <w:szCs w:val="18"/>
    </w:rPr>
  </w:style>
  <w:style w:type="character" w:customStyle="1" w:styleId="afffc">
    <w:name w:val="批注框文本 字符"/>
    <w:basedOn w:val="a4"/>
    <w:link w:val="afffb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fd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e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f">
    <w:name w:val="Document Map"/>
    <w:basedOn w:val="a3"/>
    <w:link w:val="affff0"/>
    <w:uiPriority w:val="99"/>
    <w:semiHidden/>
    <w:unhideWhenUsed/>
    <w:rsid w:val="00157FC4"/>
    <w:rPr>
      <w:sz w:val="18"/>
      <w:szCs w:val="18"/>
    </w:rPr>
  </w:style>
  <w:style w:type="character" w:customStyle="1" w:styleId="affff0">
    <w:name w:val="文档结构图 字符"/>
    <w:basedOn w:val="a4"/>
    <w:link w:val="affff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2">
    <w:name w:val="标题 3 字符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2">
    <w:name w:val="标题 4 字符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2">
    <w:name w:val="标题 5 字符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0">
    <w:name w:val="标题 6 字符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0">
    <w:name w:val="标题 7 字符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0">
    <w:name w:val="标题 8 字符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styleId="18">
    <w:name w:val="Plain Table 1"/>
    <w:basedOn w:val="a5"/>
    <w:uiPriority w:val="41"/>
    <w:rsid w:val="00157FC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157FC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57FC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57F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57FC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f2">
    <w:name w:val="Intense Quote"/>
    <w:basedOn w:val="a3"/>
    <w:next w:val="a3"/>
    <w:link w:val="affff3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3">
    <w:name w:val="明显引用 字符"/>
    <w:basedOn w:val="a4"/>
    <w:link w:val="af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f4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f5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styleId="affff6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styleId="affff7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c">
    <w:name w:val="Body Text 2"/>
    <w:basedOn w:val="a3"/>
    <w:link w:val="2d"/>
    <w:uiPriority w:val="99"/>
    <w:semiHidden/>
    <w:unhideWhenUsed/>
    <w:rsid w:val="00157FC4"/>
    <w:pPr>
      <w:spacing w:after="120" w:line="480" w:lineRule="auto"/>
    </w:pPr>
  </w:style>
  <w:style w:type="character" w:customStyle="1" w:styleId="2d">
    <w:name w:val="正文文本 2 字符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3"/>
    <w:basedOn w:val="a3"/>
    <w:link w:val="3b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f8">
    <w:name w:val="Body Text Indent"/>
    <w:basedOn w:val="a3"/>
    <w:link w:val="affff9"/>
    <w:uiPriority w:val="99"/>
    <w:semiHidden/>
    <w:unhideWhenUsed/>
    <w:rsid w:val="00157FC4"/>
    <w:pPr>
      <w:spacing w:after="120"/>
      <w:ind w:left="360"/>
    </w:pPr>
  </w:style>
  <w:style w:type="character" w:customStyle="1" w:styleId="affff9">
    <w:name w:val="正文文本缩进 字符"/>
    <w:basedOn w:val="a4"/>
    <w:link w:val="affff8"/>
    <w:uiPriority w:val="99"/>
    <w:semiHidden/>
    <w:rsid w:val="00157FC4"/>
    <w:rPr>
      <w:rFonts w:ascii="Microsoft YaHei UI" w:eastAsia="Microsoft YaHei UI" w:hAnsi="Microsoft YaHei UI"/>
    </w:rPr>
  </w:style>
  <w:style w:type="paragraph" w:styleId="2e">
    <w:name w:val="Body Text Indent 2"/>
    <w:basedOn w:val="a3"/>
    <w:link w:val="2f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f">
    <w:name w:val="正文文本缩进 2 字符"/>
    <w:basedOn w:val="a4"/>
    <w:link w:val="2e"/>
    <w:uiPriority w:val="99"/>
    <w:semiHidden/>
    <w:rsid w:val="00157FC4"/>
    <w:rPr>
      <w:rFonts w:ascii="Microsoft YaHei UI" w:eastAsia="Microsoft YaHei UI" w:hAnsi="Microsoft YaHei UI"/>
    </w:rPr>
  </w:style>
  <w:style w:type="paragraph" w:styleId="3c">
    <w:name w:val="Body Text Indent 3"/>
    <w:basedOn w:val="a3"/>
    <w:link w:val="3d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4"/>
    <w:link w:val="3c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fa">
    <w:name w:val="Body Text First Indent"/>
    <w:basedOn w:val="a7"/>
    <w:link w:val="affffb"/>
    <w:uiPriority w:val="99"/>
    <w:semiHidden/>
    <w:unhideWhenUsed/>
    <w:rsid w:val="00157FC4"/>
    <w:pPr>
      <w:ind w:firstLine="360"/>
    </w:pPr>
  </w:style>
  <w:style w:type="character" w:customStyle="1" w:styleId="affffb">
    <w:name w:val="正文文本首行缩进 字符"/>
    <w:basedOn w:val="a8"/>
    <w:link w:val="aff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f0">
    <w:name w:val="Body Text First Indent 2"/>
    <w:basedOn w:val="affff8"/>
    <w:link w:val="2f1"/>
    <w:uiPriority w:val="99"/>
    <w:semiHidden/>
    <w:unhideWhenUsed/>
    <w:rsid w:val="00157FC4"/>
    <w:pPr>
      <w:spacing w:after="0"/>
      <w:ind w:firstLine="360"/>
    </w:pPr>
  </w:style>
  <w:style w:type="character" w:customStyle="1" w:styleId="2f1">
    <w:name w:val="正文文本首行缩进 2 字符"/>
    <w:basedOn w:val="affff9"/>
    <w:link w:val="2f0"/>
    <w:uiPriority w:val="99"/>
    <w:semiHidden/>
    <w:rsid w:val="00157FC4"/>
    <w:rPr>
      <w:rFonts w:ascii="Microsoft YaHei UI" w:eastAsia="Microsoft YaHei UI" w:hAnsi="Microsoft YaHei UI"/>
    </w:rPr>
  </w:style>
  <w:style w:type="paragraph" w:styleId="affffc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fd">
    <w:name w:val="Note Heading"/>
    <w:basedOn w:val="a3"/>
    <w:next w:val="a3"/>
    <w:link w:val="affffe"/>
    <w:uiPriority w:val="99"/>
    <w:semiHidden/>
    <w:unhideWhenUsed/>
    <w:rsid w:val="00157FC4"/>
  </w:style>
  <w:style w:type="character" w:customStyle="1" w:styleId="affffe">
    <w:name w:val="注释标题 字符"/>
    <w:basedOn w:val="a4"/>
    <w:link w:val="affffd"/>
    <w:uiPriority w:val="99"/>
    <w:semiHidden/>
    <w:rsid w:val="00157FC4"/>
    <w:rPr>
      <w:rFonts w:ascii="Microsoft YaHei UI" w:eastAsia="Microsoft YaHei UI" w:hAnsi="Microsoft YaHei UI"/>
    </w:rPr>
  </w:style>
  <w:style w:type="table" w:styleId="afffff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2">
    <w:name w:val="Light Grid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3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2">
    <w:name w:val="List Table 2"/>
    <w:basedOn w:val="a5"/>
    <w:uiPriority w:val="47"/>
    <w:rsid w:val="00157FC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157FC4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157FC4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157FC4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157FC4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157FC4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157FC4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e">
    <w:name w:val="List Table 3"/>
    <w:basedOn w:val="a5"/>
    <w:uiPriority w:val="48"/>
    <w:rsid w:val="00157FC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3"/>
    <w:link w:val="afffff5"/>
    <w:uiPriority w:val="99"/>
    <w:semiHidden/>
    <w:unhideWhenUsed/>
    <w:rsid w:val="00157FC4"/>
  </w:style>
  <w:style w:type="character" w:customStyle="1" w:styleId="afffff5">
    <w:name w:val="电子邮件签名 字符"/>
    <w:basedOn w:val="a4"/>
    <w:link w:val="afffff4"/>
    <w:uiPriority w:val="99"/>
    <w:semiHidden/>
    <w:rsid w:val="00157FC4"/>
    <w:rPr>
      <w:rFonts w:ascii="Microsoft YaHei UI" w:eastAsia="Microsoft YaHei UI" w:hAnsi="Microsoft YaHei UI"/>
    </w:rPr>
  </w:style>
  <w:style w:type="paragraph" w:styleId="afffff6">
    <w:name w:val="Salutation"/>
    <w:basedOn w:val="a3"/>
    <w:next w:val="a3"/>
    <w:link w:val="afffff7"/>
    <w:uiPriority w:val="99"/>
    <w:semiHidden/>
    <w:unhideWhenUsed/>
    <w:rsid w:val="00157FC4"/>
  </w:style>
  <w:style w:type="character" w:customStyle="1" w:styleId="afffff7">
    <w:name w:val="称呼 字符"/>
    <w:basedOn w:val="a4"/>
    <w:link w:val="afffff6"/>
    <w:uiPriority w:val="99"/>
    <w:semiHidden/>
    <w:rsid w:val="00157FC4"/>
    <w:rPr>
      <w:rFonts w:ascii="Microsoft YaHei UI" w:eastAsia="Microsoft YaHei UI" w:hAnsi="Microsoft YaHei UI"/>
    </w:rPr>
  </w:style>
  <w:style w:type="table" w:styleId="1a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3"/>
    <w:link w:val="afffff9"/>
    <w:uiPriority w:val="99"/>
    <w:semiHidden/>
    <w:unhideWhenUsed/>
    <w:rsid w:val="00157FC4"/>
    <w:pPr>
      <w:ind w:left="4320"/>
    </w:pPr>
  </w:style>
  <w:style w:type="character" w:customStyle="1" w:styleId="afffff9">
    <w:name w:val="签名 字符"/>
    <w:basedOn w:val="a4"/>
    <w:link w:val="afffff8"/>
    <w:uiPriority w:val="99"/>
    <w:semiHidden/>
    <w:rsid w:val="00157FC4"/>
    <w:rPr>
      <w:rFonts w:ascii="Microsoft YaHei UI" w:eastAsia="Microsoft YaHei UI" w:hAnsi="Microsoft YaHei UI"/>
    </w:rPr>
  </w:style>
  <w:style w:type="table" w:styleId="1b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6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f1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fa">
    <w:name w:val="index heading"/>
    <w:basedOn w:val="a3"/>
    <w:next w:val="1d"/>
    <w:uiPriority w:val="99"/>
    <w:semiHidden/>
    <w:unhideWhenUsed/>
    <w:rsid w:val="00157FC4"/>
    <w:rPr>
      <w:rFonts w:cstheme="majorBidi"/>
      <w:b/>
      <w:bCs/>
    </w:rPr>
  </w:style>
  <w:style w:type="paragraph" w:styleId="afffffb">
    <w:name w:val="Plain Text"/>
    <w:basedOn w:val="a3"/>
    <w:link w:val="afffffc"/>
    <w:uiPriority w:val="99"/>
    <w:semiHidden/>
    <w:unhideWhenUsed/>
    <w:rsid w:val="00157FC4"/>
    <w:rPr>
      <w:sz w:val="21"/>
      <w:szCs w:val="21"/>
    </w:rPr>
  </w:style>
  <w:style w:type="character" w:customStyle="1" w:styleId="afffffc">
    <w:name w:val="纯文本 字符"/>
    <w:basedOn w:val="a4"/>
    <w:link w:val="afffffb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fd">
    <w:name w:val="Closing"/>
    <w:basedOn w:val="a3"/>
    <w:link w:val="afffffe"/>
    <w:uiPriority w:val="99"/>
    <w:semiHidden/>
    <w:unhideWhenUsed/>
    <w:rsid w:val="00157FC4"/>
    <w:pPr>
      <w:ind w:left="4320"/>
    </w:pPr>
  </w:style>
  <w:style w:type="character" w:customStyle="1" w:styleId="afffffe">
    <w:name w:val="结束语 字符"/>
    <w:basedOn w:val="a4"/>
    <w:link w:val="afffffd"/>
    <w:uiPriority w:val="99"/>
    <w:semiHidden/>
    <w:rsid w:val="00157FC4"/>
    <w:rPr>
      <w:rFonts w:ascii="Microsoft YaHei UI" w:eastAsia="Microsoft YaHei UI" w:hAnsi="Microsoft YaHei UI"/>
    </w:rPr>
  </w:style>
  <w:style w:type="table" w:styleId="1e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5"/>
    <w:uiPriority w:val="40"/>
    <w:rsid w:val="00157FC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157F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157FC4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157FC4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157FC4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157FC4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157FC4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157FC4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5"/>
    <w:uiPriority w:val="47"/>
    <w:rsid w:val="00157FC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157FC4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157FC4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157FC4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157FC4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157FC4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157FC4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3">
    <w:name w:val="Grid Table 3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3"/>
    <w:link w:val="affffff2"/>
    <w:uiPriority w:val="99"/>
    <w:semiHidden/>
    <w:unhideWhenUsed/>
    <w:rsid w:val="00157FC4"/>
    <w:rPr>
      <w:sz w:val="20"/>
      <w:szCs w:val="20"/>
    </w:rPr>
  </w:style>
  <w:style w:type="character" w:customStyle="1" w:styleId="affffff2">
    <w:name w:val="脚注文本 字符"/>
    <w:basedOn w:val="a4"/>
    <w:link w:val="affffff1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ff3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f1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ff6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ff7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ff8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蓝色球简历.dotx</Template>
  <TotalTime>0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2019-10-21T09:43:00Z</dcterms:created>
  <dcterms:modified xsi:type="dcterms:W3CDTF">2019-10-21T11:54:00Z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