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1047"/>
        <w:tblW w:w="11199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250"/>
        <w:gridCol w:w="6357"/>
        <w:gridCol w:w="930"/>
      </w:tblGrid>
      <w:tr w:rsidR="00D65184" w:rsidRPr="001A5758" w14:paraId="214E627A" w14:textId="77777777" w:rsidTr="00D65184">
        <w:trPr>
          <w:gridAfter w:val="1"/>
          <w:wAfter w:w="930" w:type="dxa"/>
          <w:trHeight w:val="4025"/>
        </w:trPr>
        <w:tc>
          <w:tcPr>
            <w:tcW w:w="3662" w:type="dxa"/>
            <w:tcBorders>
              <w:bottom w:val="nil"/>
            </w:tcBorders>
          </w:tcPr>
          <w:p w14:paraId="39613178" w14:textId="77777777" w:rsidR="00D65184" w:rsidRDefault="00D65184" w:rsidP="00D65184">
            <w:pPr>
              <w:pStyle w:val="a7"/>
              <w:kinsoku w:val="0"/>
              <w:overflowPunct w:val="0"/>
              <w:ind w:left="-120"/>
              <w:rPr>
                <w:rFonts w:cs="Calibri"/>
                <w:noProof/>
                <w:color w:val="0072C7" w:themeColor="accent2"/>
              </w:rPr>
            </w:pPr>
          </w:p>
        </w:tc>
        <w:tc>
          <w:tcPr>
            <w:tcW w:w="6607" w:type="dxa"/>
            <w:gridSpan w:val="2"/>
          </w:tcPr>
          <w:p w14:paraId="60B38DC0" w14:textId="77777777" w:rsidR="00D65184" w:rsidRDefault="00D65184" w:rsidP="00D65184">
            <w:pPr>
              <w:tabs>
                <w:tab w:val="left" w:pos="1358"/>
              </w:tabs>
              <w:rPr>
                <w:rFonts w:hint="eastAsia"/>
              </w:rPr>
            </w:pPr>
          </w:p>
          <w:p w14:paraId="6351F1B0" w14:textId="77777777" w:rsidR="00D65184" w:rsidRPr="002F3AD1" w:rsidRDefault="00D65184" w:rsidP="00D65184"/>
          <w:p w14:paraId="59B1DF34" w14:textId="77777777" w:rsidR="00D65184" w:rsidRDefault="00D65184" w:rsidP="00D65184">
            <w:pPr>
              <w:tabs>
                <w:tab w:val="left" w:pos="2635"/>
              </w:tabs>
            </w:pPr>
            <w:r>
              <w:tab/>
            </w:r>
          </w:p>
          <w:p w14:paraId="17CCA7CF" w14:textId="77777777" w:rsidR="00D65184" w:rsidRPr="002F3AD1" w:rsidRDefault="00D65184" w:rsidP="00D65184">
            <w:pPr>
              <w:tabs>
                <w:tab w:val="left" w:pos="2635"/>
              </w:tabs>
            </w:pPr>
            <w:r>
              <w:t xml:space="preserve"> </w:t>
            </w:r>
          </w:p>
        </w:tc>
      </w:tr>
      <w:tr w:rsidR="00D65184" w:rsidRPr="001A5758" w14:paraId="56F334C8" w14:textId="77777777" w:rsidTr="00D65184">
        <w:trPr>
          <w:trHeight w:val="981"/>
        </w:trPr>
        <w:tc>
          <w:tcPr>
            <w:tcW w:w="3662" w:type="dxa"/>
            <w:tcBorders>
              <w:bottom w:val="nil"/>
            </w:tcBorders>
          </w:tcPr>
          <w:p w14:paraId="5724B796" w14:textId="12F84E52" w:rsidR="00D65184" w:rsidRPr="00157FC4" w:rsidRDefault="009675A6" w:rsidP="00D65184">
            <w:pPr>
              <w:pStyle w:val="a7"/>
              <w:kinsoku w:val="0"/>
              <w:overflowPunct w:val="0"/>
              <w:ind w:left="-120"/>
            </w:pPr>
            <w:bookmarkStart w:id="0" w:name="_GoBack"/>
            <w:bookmarkEnd w:id="0"/>
            <w:r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259AE8C1" wp14:editId="51BB7587">
                      <wp:simplePos x="0" y="0"/>
                      <wp:positionH relativeFrom="column">
                        <wp:posOffset>62362</wp:posOffset>
                      </wp:positionH>
                      <wp:positionV relativeFrom="paragraph">
                        <wp:posOffset>1521460</wp:posOffset>
                      </wp:positionV>
                      <wp:extent cx="338455" cy="346075"/>
                      <wp:effectExtent l="0" t="0" r="4445" b="0"/>
                      <wp:wrapNone/>
                      <wp:docPr id="23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409A6F" id="组 23" o:spid="_x0000_s1026" alt="网站图标" style="position:absolute;left:0;text-align:left;margin-left:4.9pt;margin-top:119.8pt;width:26.65pt;height:27.25pt;z-index:251684864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">
                      <v:shape id="任意多边形：形状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6" o:spid="_x0000_s1028" type="#_x0000_t75" alt="网站图标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2" o:title="网站图标"/>
                        <v:path arrowok="t"/>
                      </v:shape>
                    </v:group>
                  </w:pict>
                </mc:Fallback>
              </mc:AlternateContent>
            </w:r>
            <w:r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4640FC76" wp14:editId="5AE160C0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2161540</wp:posOffset>
                      </wp:positionV>
                      <wp:extent cx="337820" cy="337185"/>
                      <wp:effectExtent l="0" t="0" r="5080" b="5715"/>
                      <wp:wrapNone/>
                      <wp:docPr id="22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任意多边形：形状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46F6E8" id="组 22" o:spid="_x0000_s1026" alt="电话图标" style="position:absolute;left:0;text-align:left;margin-left:6.4pt;margin-top:170.2pt;width:26.6pt;height:26.55pt;z-index:251685888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">
                      <v:shape id="任意多边形：形状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电话图标"/>
                        <v:path arrowok="t"/>
                      </v:shape>
                    </v:group>
                  </w:pict>
                </mc:Fallback>
              </mc:AlternateContent>
            </w:r>
            <w:r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23BDD3C0" wp14:editId="274FBF79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2906815</wp:posOffset>
                      </wp:positionV>
                      <wp:extent cx="338455" cy="346075"/>
                      <wp:effectExtent l="0" t="0" r="4445" b="0"/>
                      <wp:wrapNone/>
                      <wp:docPr id="24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任意多边形：形状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34D84D" id="组 24" o:spid="_x0000_s1026" alt="电子邮件图标" style="position:absolute;left:0;text-align:left;margin-left:4.2pt;margin-top:228.9pt;width:26.65pt;height:27.25pt;z-index:251686912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">
                      <v:shape id="任意多边形：形状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2" o:spid="_x0000_s1028" type="#_x0000_t75" alt="电子邮件图标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电子邮件图标"/>
                        <v:path arrowok="t"/>
                      </v:shape>
                    </v:group>
                  </w:pict>
                </mc:Fallback>
              </mc:AlternateContent>
            </w:r>
            <w:r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256ABF02" wp14:editId="5A66BB48">
                      <wp:simplePos x="0" y="0"/>
                      <wp:positionH relativeFrom="column">
                        <wp:posOffset>77410</wp:posOffset>
                      </wp:positionH>
                      <wp:positionV relativeFrom="paragraph">
                        <wp:posOffset>785304</wp:posOffset>
                      </wp:positionV>
                      <wp:extent cx="337185" cy="333375"/>
                      <wp:effectExtent l="0" t="0" r="5715" b="9525"/>
                      <wp:wrapNone/>
                      <wp:docPr id="21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任意多边形：形状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207C94" id="组 21" o:spid="_x0000_s1026" alt="GPS 图标" style="position:absolute;left:0;text-align:left;margin-left:6.1pt;margin-top:61.85pt;width:26.55pt;height:26.25pt;z-index:25168384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">
                      <v:shape id="任意多边形：形状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3" o:spid="_x0000_s1028" type="#_x0000_t75" alt="GPS 图标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8" o:title="GPS 图标"/>
                        <v:path arrowok="t"/>
                      </v:shape>
                    </v:group>
                  </w:pict>
                </mc:Fallback>
              </mc:AlternateContent>
            </w:r>
            <w:r w:rsidR="00D65184">
              <w:rPr>
                <w:rFonts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B3CBD3D" wp14:editId="53DDFAB9">
                      <wp:simplePos x="0" y="0"/>
                      <wp:positionH relativeFrom="column">
                        <wp:posOffset>472824</wp:posOffset>
                      </wp:positionH>
                      <wp:positionV relativeFrom="paragraph">
                        <wp:posOffset>787483</wp:posOffset>
                      </wp:positionV>
                      <wp:extent cx="1760242" cy="2520000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0242" cy="252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8CAFD2" w14:textId="77777777" w:rsidR="00D65184" w:rsidRPr="007D1C1D" w:rsidRDefault="00D65184" w:rsidP="00D65184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座右铭：</w:t>
                                  </w:r>
                                  <w:r w:rsidRPr="00A523E1">
                                    <w:rPr>
                                      <w:rFonts w:hint="eastAsia"/>
                                      <w:bCs/>
                                      <w:color w:val="2C567A" w:themeColor="accent1"/>
                                    </w:rPr>
                                    <w:t>世上无难事</w:t>
                                  </w:r>
                                </w:p>
                                <w:p w14:paraId="48420A24" w14:textId="77777777" w:rsidR="00D65184" w:rsidRDefault="00D65184" w:rsidP="00D65184"/>
                                <w:p w14:paraId="288BF4DA" w14:textId="77777777" w:rsidR="00D65184" w:rsidRDefault="00D65184" w:rsidP="00D65184"/>
                                <w:p w14:paraId="1C3D06A5" w14:textId="77777777" w:rsidR="00D65184" w:rsidRPr="007D1C1D" w:rsidRDefault="00D65184" w:rsidP="00D65184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QQ</w:t>
                                  </w: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1353318921</w:t>
                                  </w:r>
                                </w:p>
                                <w:p w14:paraId="6C34AB4D" w14:textId="77777777" w:rsidR="00D65184" w:rsidRPr="00FD174B" w:rsidRDefault="00D65184" w:rsidP="00D65184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3B9C8E20" w14:textId="77777777" w:rsidR="00D65184" w:rsidRPr="00FD174B" w:rsidRDefault="00D65184" w:rsidP="00D65184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000543DC" w14:textId="77777777" w:rsidR="00D65184" w:rsidRPr="007D1C1D" w:rsidRDefault="00D65184" w:rsidP="00D65184">
                                  <w:pPr>
                                    <w:rPr>
                                      <w:color w:val="2C567A" w:themeColor="accent1"/>
                                      <w:sz w:val="28"/>
                                      <w:szCs w:val="28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18168111581</w:t>
                                  </w:r>
                                </w:p>
                                <w:p w14:paraId="266E6C11" w14:textId="77777777" w:rsidR="00D65184" w:rsidRDefault="00D65184" w:rsidP="00D65184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354F1E3B" w14:textId="77777777" w:rsidR="009675A6" w:rsidRPr="00FD174B" w:rsidRDefault="009675A6" w:rsidP="00D65184">
                                  <w:pPr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</w:pPr>
                                </w:p>
                                <w:p w14:paraId="7534817E" w14:textId="77777777" w:rsidR="00D65184" w:rsidRDefault="00D65184" w:rsidP="00D65184">
                                  <w:pP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Email:</w:t>
                                  </w:r>
                                </w:p>
                                <w:p w14:paraId="7A58BD40" w14:textId="77777777" w:rsidR="00D65184" w:rsidRPr="007D1C1D" w:rsidRDefault="00D65184" w:rsidP="00D65184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x18168111581@163.com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3CBD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" o:spid="_x0000_s1026" type="#_x0000_t202" style="position:absolute;left:0;text-align:left;margin-left:37.25pt;margin-top:62pt;width:138.6pt;height:19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" fillcolor="white [3201]" stroked="f" strokeweight=".5pt">
                      <v:textbox>
                        <w:txbxContent>
                          <w:p w14:paraId="788CAFD2" w14:textId="77777777" w:rsidR="00D65184" w:rsidRPr="007D1C1D" w:rsidRDefault="00D65184" w:rsidP="00D65184">
                            <w:pPr>
                              <w:rPr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座右铭：</w:t>
                            </w:r>
                            <w:r w:rsidRPr="00A523E1">
                              <w:rPr>
                                <w:rFonts w:hint="eastAsia"/>
                                <w:bCs/>
                                <w:color w:val="2C567A" w:themeColor="accent1"/>
                              </w:rPr>
                              <w:t>世上无难事</w:t>
                            </w:r>
                          </w:p>
                          <w:p w14:paraId="48420A24" w14:textId="77777777" w:rsidR="00D65184" w:rsidRDefault="00D65184" w:rsidP="00D65184"/>
                          <w:p w14:paraId="288BF4DA" w14:textId="77777777" w:rsidR="00D65184" w:rsidRDefault="00D65184" w:rsidP="00D65184"/>
                          <w:p w14:paraId="1C3D06A5" w14:textId="77777777" w:rsidR="00D65184" w:rsidRPr="007D1C1D" w:rsidRDefault="00D65184" w:rsidP="00D65184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QQ</w:t>
                            </w: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1353318921</w:t>
                            </w:r>
                          </w:p>
                          <w:p w14:paraId="6C34AB4D" w14:textId="77777777" w:rsidR="00D65184" w:rsidRPr="00FD174B" w:rsidRDefault="00D65184" w:rsidP="00D65184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3B9C8E20" w14:textId="77777777" w:rsidR="00D65184" w:rsidRPr="00FD174B" w:rsidRDefault="00D65184" w:rsidP="00D65184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000543DC" w14:textId="77777777" w:rsidR="00D65184" w:rsidRPr="007D1C1D" w:rsidRDefault="00D65184" w:rsidP="00D65184">
                            <w:pPr>
                              <w:rPr>
                                <w:color w:val="2C567A" w:themeColor="accent1"/>
                                <w:sz w:val="28"/>
                                <w:szCs w:val="28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18168111581</w:t>
                            </w:r>
                          </w:p>
                          <w:p w14:paraId="266E6C11" w14:textId="77777777" w:rsidR="00D65184" w:rsidRDefault="00D65184" w:rsidP="00D65184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354F1E3B" w14:textId="77777777" w:rsidR="009675A6" w:rsidRPr="00FD174B" w:rsidRDefault="009675A6" w:rsidP="00D65184">
                            <w:pPr>
                              <w:rPr>
                                <w:rFonts w:hint="eastAsia"/>
                                <w:color w:val="2C567A" w:themeColor="accent1"/>
                              </w:rPr>
                            </w:pPr>
                          </w:p>
                          <w:p w14:paraId="7534817E" w14:textId="77777777" w:rsidR="00D65184" w:rsidRDefault="00D65184" w:rsidP="00D65184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Email:</w:t>
                            </w:r>
                          </w:p>
                          <w:p w14:paraId="7A58BD40" w14:textId="77777777" w:rsidR="00D65184" w:rsidRPr="007D1C1D" w:rsidRDefault="00D65184" w:rsidP="00D65184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x18168111581@163.com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0" w:type="dxa"/>
            <w:tcBorders>
              <w:bottom w:val="nil"/>
            </w:tcBorders>
          </w:tcPr>
          <w:p w14:paraId="36A3EA75" w14:textId="77777777" w:rsidR="00D65184" w:rsidRPr="00157FC4" w:rsidRDefault="00D65184" w:rsidP="00D65184">
            <w:pPr>
              <w:pStyle w:val="a7"/>
              <w:kinsoku w:val="0"/>
              <w:overflowPunct w:val="0"/>
              <w:rPr>
                <w:rFonts w:hint="eastAsia"/>
                <w:color w:val="0072C7" w:themeColor="accent2"/>
              </w:rPr>
            </w:pPr>
          </w:p>
        </w:tc>
        <w:tc>
          <w:tcPr>
            <w:tcW w:w="7287" w:type="dxa"/>
            <w:gridSpan w:val="2"/>
          </w:tcPr>
          <w:p w14:paraId="496652BC" w14:textId="77777777" w:rsidR="00D65184" w:rsidRPr="00FD174B" w:rsidRDefault="00D65184" w:rsidP="00D65184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【学习与研究经历】</w:t>
            </w:r>
          </w:p>
          <w:p w14:paraId="7580D407" w14:textId="77777777" w:rsidR="00D65184" w:rsidRPr="00C3377A" w:rsidRDefault="00D65184" w:rsidP="00D65184">
            <w:pPr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-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至今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hint="eastAsia"/>
                <w:sz w:val="20"/>
                <w:szCs w:val="20"/>
              </w:rPr>
              <w:t>硕士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研究生</w:t>
            </w:r>
          </w:p>
          <w:p w14:paraId="6A5319A9" w14:textId="77777777" w:rsidR="00D65184" w:rsidRPr="00C3377A" w:rsidRDefault="00D65184" w:rsidP="00D65184">
            <w:pPr>
              <w:rPr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.09-201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C3377A">
              <w:rPr>
                <w:rFonts w:hint="eastAsia"/>
                <w:sz w:val="20"/>
                <w:szCs w:val="20"/>
              </w:rPr>
              <w:t>南京</w:t>
            </w:r>
            <w:r>
              <w:rPr>
                <w:rFonts w:hint="eastAsia"/>
                <w:sz w:val="20"/>
                <w:szCs w:val="20"/>
              </w:rPr>
              <w:t>农业</w:t>
            </w:r>
            <w:r w:rsidRPr="00C3377A">
              <w:rPr>
                <w:rFonts w:hint="eastAsia"/>
                <w:sz w:val="20"/>
                <w:szCs w:val="20"/>
              </w:rPr>
              <w:t xml:space="preserve">大学 </w:t>
            </w:r>
            <w:r w:rsidRPr="00C3377A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    </w:t>
            </w:r>
            <w:r w:rsidRPr="00C3377A">
              <w:rPr>
                <w:rFonts w:hint="eastAsia"/>
                <w:sz w:val="20"/>
                <w:szCs w:val="20"/>
              </w:rPr>
              <w:t>工学学士</w:t>
            </w:r>
          </w:p>
          <w:p w14:paraId="110C51D2" w14:textId="77777777" w:rsidR="00D65184" w:rsidRPr="00FD174B" w:rsidRDefault="00D65184" w:rsidP="00D65184">
            <w:pPr>
              <w:tabs>
                <w:tab w:val="center" w:pos="3457"/>
              </w:tabs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【研究方向与课题】</w:t>
            </w:r>
            <w:r>
              <w:rPr>
                <w:b/>
                <w:bCs/>
                <w:color w:val="2C567A" w:themeColor="accent1"/>
              </w:rPr>
              <w:tab/>
            </w:r>
          </w:p>
          <w:p w14:paraId="20ABAE92" w14:textId="77777777" w:rsidR="00D65184" w:rsidRPr="00C3377A" w:rsidRDefault="00D65184" w:rsidP="00D65184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纳米T</w:t>
            </w:r>
            <w:r>
              <w:rPr>
                <w:sz w:val="20"/>
                <w:szCs w:val="20"/>
              </w:rPr>
              <w:t>iO</w:t>
            </w:r>
            <w:r w:rsidRPr="004C1861">
              <w:rPr>
                <w:sz w:val="20"/>
                <w:szCs w:val="20"/>
                <w:vertAlign w:val="subscript"/>
              </w:rPr>
              <w:t>2</w:t>
            </w:r>
            <w:r>
              <w:rPr>
                <w:rFonts w:hint="eastAsia"/>
                <w:sz w:val="20"/>
                <w:szCs w:val="20"/>
              </w:rPr>
              <w:t>的</w:t>
            </w:r>
            <w:r>
              <w:rPr>
                <w:sz w:val="20"/>
                <w:szCs w:val="20"/>
              </w:rPr>
              <w:t>制备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sz w:val="20"/>
                <w:szCs w:val="20"/>
              </w:rPr>
              <w:t>表征及其气敏性能研究</w:t>
            </w:r>
          </w:p>
          <w:p w14:paraId="7554E33D" w14:textId="77777777" w:rsidR="00D65184" w:rsidRPr="00FD174B" w:rsidRDefault="00D65184" w:rsidP="00D65184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【研究论文与专利】</w:t>
            </w:r>
          </w:p>
          <w:p w14:paraId="549E90F2" w14:textId="77777777" w:rsidR="00D65184" w:rsidRPr="00D3702C" w:rsidRDefault="00D65184" w:rsidP="00D65184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  <w:bCs/>
              </w:rPr>
            </w:pPr>
            <w:proofErr w:type="spellStart"/>
            <w:r w:rsidRPr="00D3702C">
              <w:rPr>
                <w:rFonts w:ascii="Times New Roman" w:hAnsi="Times New Roman"/>
                <w:bCs/>
              </w:rPr>
              <w:t>Lijuan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Xie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Zhong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Li,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Linchao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Sun,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Baoxia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Dong,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Qawareer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Fatima,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Zhe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Wang,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Zhengjun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Yao,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Azhar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Ali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Haidry</w:t>
            </w:r>
            <w:proofErr w:type="spellEnd"/>
            <w:r w:rsidRPr="00D3702C">
              <w:rPr>
                <w:rFonts w:ascii="Times New Roman" w:hAnsi="Times New Roman"/>
                <w:bCs/>
              </w:rPr>
              <w:t>. Sol-gel Synthesis of TiO</w:t>
            </w:r>
            <w:r w:rsidRPr="00005FBF">
              <w:rPr>
                <w:rFonts w:ascii="Times New Roman" w:hAnsi="Times New Roman"/>
                <w:bCs/>
                <w:vertAlign w:val="subscript"/>
              </w:rPr>
              <w:t>2</w:t>
            </w:r>
            <w:r w:rsidRPr="00D3702C">
              <w:rPr>
                <w:rFonts w:ascii="Times New Roman" w:hAnsi="Times New Roman"/>
                <w:bCs/>
              </w:rPr>
              <w:t xml:space="preserve"> With p-Type Response to Hydrogen Gas at Elevated Temperature. Frontiers in Materials 6(2019)96 </w:t>
            </w:r>
          </w:p>
          <w:p w14:paraId="622B826E" w14:textId="77777777" w:rsidR="00D65184" w:rsidRPr="00D3702C" w:rsidRDefault="00D65184" w:rsidP="00D65184">
            <w:pPr>
              <w:pStyle w:val="a1"/>
              <w:numPr>
                <w:ilvl w:val="0"/>
                <w:numId w:val="16"/>
              </w:numPr>
              <w:rPr>
                <w:rFonts w:ascii="Times New Roman" w:hAnsi="Times New Roman"/>
                <w:bCs/>
              </w:rPr>
            </w:pPr>
            <w:r w:rsidRPr="00D370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Azhar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Ali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Haidry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Lijuan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Xie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, et al. Hydrogen sensing and adsorption kinetics on ordered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mesoporous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anatase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TiO</w:t>
            </w:r>
            <w:r w:rsidRPr="00E10192">
              <w:rPr>
                <w:rFonts w:ascii="Times New Roman" w:hAnsi="Times New Roman"/>
                <w:bCs/>
                <w:vertAlign w:val="subscript"/>
              </w:rPr>
              <w:t>2</w:t>
            </w:r>
            <w:r w:rsidRPr="00D3702C">
              <w:rPr>
                <w:rFonts w:ascii="Times New Roman" w:hAnsi="Times New Roman"/>
                <w:bCs/>
              </w:rPr>
              <w:t xml:space="preserve"> surface. Applied Surface Science. 500 (2020) 144219</w:t>
            </w:r>
          </w:p>
          <w:p w14:paraId="3A37B318" w14:textId="77777777" w:rsidR="00D65184" w:rsidRPr="00D3702C" w:rsidRDefault="00D65184" w:rsidP="00D65184">
            <w:pPr>
              <w:numPr>
                <w:ilvl w:val="0"/>
                <w:numId w:val="16"/>
              </w:numPr>
              <w:rPr>
                <w:bCs/>
                <w:color w:val="2C567A" w:themeColor="accent1"/>
              </w:rPr>
            </w:pPr>
            <w:r w:rsidRPr="00D370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Azhar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Ali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Haidry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Lijuan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Xie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Zhe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Wang, Ali </w:t>
            </w:r>
            <w:proofErr w:type="spellStart"/>
            <w:r w:rsidRPr="00D3702C">
              <w:rPr>
                <w:rFonts w:ascii="Times New Roman" w:hAnsi="Times New Roman"/>
                <w:bCs/>
              </w:rPr>
              <w:t>Zavabeti</w:t>
            </w:r>
            <w:proofErr w:type="spellEnd"/>
            <w:r w:rsidRPr="00D3702C">
              <w:rPr>
                <w:rFonts w:ascii="Times New Roman" w:hAnsi="Times New Roman"/>
                <w:bCs/>
              </w:rPr>
              <w:t xml:space="preserve"> et al. Remarkable improvement in hydrogen sensing characteristics with Pt/TiO</w:t>
            </w:r>
            <w:r w:rsidRPr="00601B24">
              <w:rPr>
                <w:rFonts w:ascii="Times New Roman" w:hAnsi="Times New Roman"/>
                <w:bCs/>
                <w:vertAlign w:val="subscript"/>
              </w:rPr>
              <w:t>2</w:t>
            </w:r>
            <w:r w:rsidRPr="00D3702C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interface control. ACS Sensors. </w:t>
            </w:r>
            <w:r w:rsidRPr="00D3702C">
              <w:rPr>
                <w:rFonts w:ascii="Times New Roman" w:hAnsi="Times New Roman"/>
                <w:bCs/>
              </w:rPr>
              <w:t>doi:10.1021/acssensors.9b01537</w:t>
            </w:r>
          </w:p>
          <w:p w14:paraId="05DE603C" w14:textId="77777777" w:rsidR="00D65184" w:rsidRPr="00C3377A" w:rsidRDefault="00D65184" w:rsidP="00D65184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【学术会议与交流】</w:t>
            </w:r>
          </w:p>
          <w:p w14:paraId="3F1EA055" w14:textId="77777777" w:rsidR="00D65184" w:rsidRDefault="00D65184" w:rsidP="00D65184">
            <w:pPr>
              <w:pStyle w:val="a1"/>
              <w:numPr>
                <w:ilvl w:val="0"/>
                <w:numId w:val="17"/>
              </w:numPr>
            </w:pPr>
            <w:r w:rsidRPr="00EE5076">
              <w:rPr>
                <w:rFonts w:hint="eastAsia"/>
              </w:rPr>
              <w:t>“材料</w:t>
            </w:r>
            <w:r w:rsidRPr="00EE5076">
              <w:t>+”</w:t>
            </w:r>
            <w:r w:rsidRPr="00157FC4">
              <w:rPr>
                <w:rFonts w:hint="eastAsia"/>
                <w:noProof/>
                <w:lang w:val="zh-CN" w:bidi="zh-CN"/>
              </w:rPr>
              <w:t xml:space="preserve"> </w:t>
            </w:r>
            <w:r w:rsidRPr="00EE5076">
              <w:t>—2018面向苛刻环境的材料国际论坛</w:t>
            </w:r>
            <w:r>
              <w:rPr>
                <w:rFonts w:hint="eastAsia"/>
              </w:rPr>
              <w:t>，2</w:t>
            </w:r>
            <w:r>
              <w:t>018.10</w:t>
            </w:r>
            <w:r>
              <w:rPr>
                <w:rFonts w:hint="eastAsia"/>
              </w:rPr>
              <w:t>，南京</w:t>
            </w:r>
            <w:r>
              <w:t xml:space="preserve"> </w:t>
            </w:r>
          </w:p>
          <w:p w14:paraId="14F9C21C" w14:textId="77777777" w:rsidR="00D65184" w:rsidRDefault="00D65184" w:rsidP="00D65184">
            <w:pPr>
              <w:pStyle w:val="a1"/>
              <w:numPr>
                <w:ilvl w:val="0"/>
                <w:numId w:val="17"/>
              </w:numPr>
            </w:pPr>
            <w:r>
              <w:rPr>
                <w:rFonts w:hint="eastAsia"/>
              </w:rPr>
              <w:t>首届</w:t>
            </w:r>
            <w:r>
              <w:t>世界传感器</w:t>
            </w:r>
            <w:r>
              <w:rPr>
                <w:rFonts w:hint="eastAsia"/>
              </w:rPr>
              <w:t>大会</w:t>
            </w:r>
            <w:r>
              <w:t>，</w:t>
            </w:r>
            <w:r>
              <w:rPr>
                <w:rFonts w:hint="eastAsia"/>
              </w:rPr>
              <w:t>2</w:t>
            </w:r>
            <w:r>
              <w:t>018</w:t>
            </w:r>
            <w:r>
              <w:rPr>
                <w:rFonts w:hint="eastAsia"/>
              </w:rPr>
              <w:t>.11, 郑州</w:t>
            </w:r>
          </w:p>
          <w:p w14:paraId="4C986EDC" w14:textId="77777777" w:rsidR="00D65184" w:rsidRPr="00C3377A" w:rsidRDefault="00D65184" w:rsidP="00D65184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【获奖与荣誉情况】</w:t>
            </w:r>
          </w:p>
          <w:p w14:paraId="0EE1BABA" w14:textId="77777777" w:rsidR="00D65184" w:rsidRDefault="00D65184" w:rsidP="00D65184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017</w:t>
            </w:r>
            <w:r>
              <w:rPr>
                <w:rFonts w:hint="eastAsia"/>
              </w:rPr>
              <w:t>、2018年度学业奖学金 一等奖</w:t>
            </w:r>
          </w:p>
          <w:p w14:paraId="04C52C05" w14:textId="77777777" w:rsidR="00D65184" w:rsidRDefault="00D65184" w:rsidP="00D65184">
            <w:pPr>
              <w:pStyle w:val="a1"/>
              <w:numPr>
                <w:ilvl w:val="0"/>
                <w:numId w:val="18"/>
              </w:numPr>
              <w:rPr>
                <w:rFonts w:hint="eastAsia"/>
              </w:rPr>
            </w:pPr>
            <w:r>
              <w:rPr>
                <w:rFonts w:hint="eastAsia"/>
              </w:rPr>
              <w:t>2019年度</w:t>
            </w:r>
            <w:r>
              <w:t>三好研究生、科研创新先进个人</w:t>
            </w:r>
          </w:p>
          <w:p w14:paraId="1B366302" w14:textId="77777777" w:rsidR="00D65184" w:rsidRDefault="00D65184" w:rsidP="00D65184">
            <w:pPr>
              <w:pStyle w:val="a1"/>
              <w:numPr>
                <w:ilvl w:val="0"/>
                <w:numId w:val="18"/>
              </w:numPr>
            </w:pPr>
            <w:r>
              <w:rPr>
                <w:rFonts w:hint="eastAsia"/>
              </w:rPr>
              <w:t>2</w:t>
            </w:r>
            <w:r>
              <w:t>019</w:t>
            </w:r>
            <w:r>
              <w:rPr>
                <w:rFonts w:hint="eastAsia"/>
              </w:rPr>
              <w:t>研究生国家</w:t>
            </w:r>
            <w:r>
              <w:t>奖学金</w:t>
            </w:r>
          </w:p>
          <w:p w14:paraId="1080F721" w14:textId="77777777" w:rsidR="00D65184" w:rsidRPr="00C3377A" w:rsidRDefault="00D65184" w:rsidP="00D65184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【未来研究工作设想】</w:t>
            </w:r>
          </w:p>
          <w:p w14:paraId="3E9577B1" w14:textId="77777777" w:rsidR="00D65184" w:rsidRPr="00F42FB6" w:rsidRDefault="00D65184" w:rsidP="00D65184">
            <w:pPr>
              <w:rPr>
                <w:sz w:val="20"/>
                <w:szCs w:val="20"/>
              </w:rPr>
            </w:pPr>
            <w:r w:rsidRPr="00F42FB6">
              <w:rPr>
                <w:rFonts w:hint="eastAsia"/>
                <w:sz w:val="20"/>
                <w:szCs w:val="20"/>
              </w:rPr>
              <w:t>致力于</w:t>
            </w:r>
            <w:r>
              <w:rPr>
                <w:rFonts w:hint="eastAsia"/>
                <w:sz w:val="20"/>
                <w:szCs w:val="20"/>
              </w:rPr>
              <w:t>新型顶底</w:t>
            </w:r>
            <w:r>
              <w:rPr>
                <w:sz w:val="20"/>
                <w:szCs w:val="20"/>
              </w:rPr>
              <w:t>电极结构</w:t>
            </w:r>
            <w:r>
              <w:rPr>
                <w:rFonts w:hint="eastAsia"/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iO</w:t>
            </w:r>
            <w:r w:rsidRPr="00AC6F4A">
              <w:rPr>
                <w:sz w:val="20"/>
                <w:szCs w:val="20"/>
                <w:vertAlign w:val="subscript"/>
              </w:rPr>
              <w:t>2</w:t>
            </w:r>
            <w:r>
              <w:rPr>
                <w:rFonts w:hint="eastAsia"/>
                <w:sz w:val="20"/>
                <w:szCs w:val="20"/>
              </w:rPr>
              <w:t>基</w:t>
            </w:r>
            <w:r>
              <w:rPr>
                <w:sz w:val="20"/>
                <w:szCs w:val="20"/>
              </w:rPr>
              <w:t>气体传感器的开发</w:t>
            </w:r>
          </w:p>
          <w:p w14:paraId="071D9ED1" w14:textId="77777777" w:rsidR="00D65184" w:rsidRPr="00C3377A" w:rsidRDefault="00D65184" w:rsidP="00D65184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【赠言与共勉】</w:t>
            </w:r>
          </w:p>
          <w:p w14:paraId="16625F6A" w14:textId="77777777" w:rsidR="00D65184" w:rsidRPr="00D36F0C" w:rsidRDefault="00D65184" w:rsidP="00D65184">
            <w:r w:rsidRPr="00A523E1">
              <w:rPr>
                <w:rFonts w:hint="eastAsia"/>
              </w:rPr>
              <w:t>长风</w:t>
            </w:r>
            <w:r w:rsidRPr="00A523E1">
              <w:t>破浪会</w:t>
            </w:r>
            <w:r w:rsidRPr="00A523E1">
              <w:rPr>
                <w:rFonts w:hint="eastAsia"/>
              </w:rPr>
              <w:t>有时</w:t>
            </w:r>
            <w:r w:rsidRPr="00A523E1">
              <w:t>，直挂云帆</w:t>
            </w:r>
            <w:r w:rsidRPr="00A523E1">
              <w:rPr>
                <w:rFonts w:hint="eastAsia"/>
              </w:rPr>
              <w:t>济</w:t>
            </w:r>
            <w:r w:rsidRPr="00A523E1">
              <w:t>沧海</w:t>
            </w:r>
            <w:r>
              <w:rPr>
                <w:rFonts w:hint="eastAsia"/>
              </w:rPr>
              <w:t>。</w:t>
            </w:r>
          </w:p>
        </w:tc>
      </w:tr>
    </w:tbl>
    <w:p w14:paraId="3388365F" w14:textId="6D2B1374" w:rsidR="007F5B63" w:rsidRPr="00157FC4" w:rsidRDefault="00D65184" w:rsidP="00955466">
      <w:pPr>
        <w:pStyle w:val="a7"/>
      </w:pPr>
      <w:r>
        <w:rPr>
          <w:rFonts w:cs="Calibri"/>
          <w:noProof/>
          <w:color w:val="0072C7" w:themeColor="accent2"/>
        </w:rPr>
        <w:drawing>
          <wp:anchor distT="0" distB="0" distL="114300" distR="114300" simplePos="0" relativeHeight="251681792" behindDoc="1" locked="0" layoutInCell="1" allowOverlap="1" wp14:anchorId="36961519" wp14:editId="0B01DF91">
            <wp:simplePos x="0" y="0"/>
            <wp:positionH relativeFrom="margin">
              <wp:posOffset>-420394</wp:posOffset>
            </wp:positionH>
            <wp:positionV relativeFrom="margin">
              <wp:posOffset>-366731</wp:posOffset>
            </wp:positionV>
            <wp:extent cx="1860153" cy="2520000"/>
            <wp:effectExtent l="0" t="0" r="6985" b="0"/>
            <wp:wrapTight wrapText="bothSides">
              <wp:wrapPolygon edited="0">
                <wp:start x="0" y="0"/>
                <wp:lineTo x="0" y="21393"/>
                <wp:lineTo x="21460" y="21393"/>
                <wp:lineTo x="21460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材料科学与技术学院sx1706065谢利娟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7" b="1"/>
                    <a:stretch/>
                  </pic:blipFill>
                  <pic:spPr bwMode="auto">
                    <a:xfrm>
                      <a:off x="0" y="0"/>
                      <a:ext cx="186015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5B63" w:rsidRPr="00157FC4" w:rsidSect="00581FBC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B6DEC" w14:textId="77777777" w:rsidR="00851CE0" w:rsidRDefault="00851CE0" w:rsidP="00590471">
      <w:r>
        <w:separator/>
      </w:r>
    </w:p>
  </w:endnote>
  <w:endnote w:type="continuationSeparator" w:id="0">
    <w:p w14:paraId="24981403" w14:textId="77777777" w:rsidR="00851CE0" w:rsidRDefault="00851CE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F9FE51" w14:textId="77777777" w:rsidR="00851CE0" w:rsidRDefault="00851CE0" w:rsidP="00590471">
      <w:r>
        <w:separator/>
      </w:r>
    </w:p>
  </w:footnote>
  <w:footnote w:type="continuationSeparator" w:id="0">
    <w:p w14:paraId="29138500" w14:textId="77777777" w:rsidR="00851CE0" w:rsidRDefault="00851CE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CA7F8" w14:textId="21907BA9" w:rsidR="00F63ED7" w:rsidRPr="006638A1" w:rsidRDefault="00D65184" w:rsidP="00060042">
    <w:pPr>
      <w:pStyle w:val="a7"/>
      <w:rPr>
        <w:rFonts w:ascii="微软雅黑" w:eastAsia="微软雅黑" w:hAnsi="微软雅黑"/>
        <w:color w:val="000066"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151F7A" wp14:editId="50AF702A">
              <wp:simplePos x="0" y="0"/>
              <wp:positionH relativeFrom="column">
                <wp:posOffset>2702560</wp:posOffset>
              </wp:positionH>
              <wp:positionV relativeFrom="paragraph">
                <wp:posOffset>2468592</wp:posOffset>
              </wp:positionV>
              <wp:extent cx="3724275" cy="0"/>
              <wp:effectExtent l="0" t="19050" r="28575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42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C88125" id="直接连接符 2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pt,194.4pt" to="506.05pt,1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" strokecolor="#2c567a [3204]" strokeweight="3.5pt">
              <v:stroke joinstyle="miter"/>
            </v:line>
          </w:pict>
        </mc:Fallback>
      </mc:AlternateContent>
    </w:r>
    <w:r w:rsidR="00491703" w:rsidRPr="006638A1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E991DF" wp14:editId="3EE4D172">
              <wp:simplePos x="0" y="0"/>
              <wp:positionH relativeFrom="margin">
                <wp:posOffset>2622550</wp:posOffset>
              </wp:positionH>
              <wp:positionV relativeFrom="paragraph">
                <wp:posOffset>-78105</wp:posOffset>
              </wp:positionV>
              <wp:extent cx="3949700" cy="2837815"/>
              <wp:effectExtent l="0" t="0" r="0" b="635"/>
              <wp:wrapSquare wrapText="bothSides"/>
              <wp:docPr id="5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2837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45044F" w14:textId="77777777" w:rsidR="0017741C" w:rsidRPr="0007678A" w:rsidRDefault="0017741C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07678A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南京航空航天大学材料科学与技术学院</w:t>
                          </w:r>
                        </w:p>
                        <w:p w14:paraId="10C31016" w14:textId="2BBD61F1" w:rsidR="0099539B" w:rsidRPr="009E7EEE" w:rsidRDefault="00AF3AEE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国家奖学金获得者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（2</w:t>
                          </w:r>
                          <w:r w:rsidR="009E7EEE" w:rsidRPr="009E7EEE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01</w:t>
                          </w:r>
                          <w:r w:rsidR="00721C12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9</w:t>
                          </w:r>
                          <w:r w:rsidR="009E7EEE"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年度）</w:t>
                          </w:r>
                        </w:p>
                        <w:p w14:paraId="264CD71D" w14:textId="77777777" w:rsidR="00491703" w:rsidRPr="00D65184" w:rsidRDefault="00491703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11"/>
                              <w:szCs w:val="11"/>
                            </w:rPr>
                          </w:pPr>
                        </w:p>
                        <w:p w14:paraId="6CE53312" w14:textId="1F35A9EC" w:rsidR="0099539B" w:rsidRPr="009E7EEE" w:rsidRDefault="00F84706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谢利娟</w:t>
                          </w:r>
                        </w:p>
                        <w:p w14:paraId="2FE53AF1" w14:textId="6DE753AD" w:rsid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学号：</w:t>
                          </w:r>
                          <w:r w:rsidR="00721C12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S</w:t>
                          </w:r>
                          <w:r w:rsidR="00F84706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X</w:t>
                          </w:r>
                          <w:r w:rsidR="00721C12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17060</w:t>
                          </w:r>
                          <w:r w:rsidR="00F84706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65</w:t>
                          </w:r>
                        </w:p>
                        <w:p w14:paraId="0812FDB4" w14:textId="3C67C1B8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专业：</w:t>
                          </w:r>
                          <w:r w:rsidR="00F84706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材料加工</w:t>
                          </w:r>
                          <w:r w:rsidR="00721C12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工程</w:t>
                          </w:r>
                        </w:p>
                        <w:p w14:paraId="5B9BA72C" w14:textId="308C40A8" w:rsidR="0099539B" w:rsidRPr="00491703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指导教师：</w:t>
                          </w:r>
                          <w:proofErr w:type="spellStart"/>
                          <w:r w:rsidR="00F84706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Azhar</w:t>
                          </w:r>
                          <w:proofErr w:type="spellEnd"/>
                          <w:r w:rsidR="00F84706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 xml:space="preserve"> Ali </w:t>
                          </w:r>
                          <w:proofErr w:type="spellStart"/>
                          <w:r w:rsidR="00F84706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Haidry</w:t>
                          </w:r>
                          <w:proofErr w:type="spellEnd"/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 xml:space="preserve"> </w:t>
                          </w:r>
                          <w:r w:rsidR="00721C12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老师</w:t>
                          </w:r>
                        </w:p>
                        <w:p w14:paraId="7D693971" w14:textId="77777777" w:rsidR="0099539B" w:rsidRPr="0007678A" w:rsidRDefault="0099539B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991DF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206.5pt;margin-top:-6.15pt;width:311pt;height:223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" filled="f" stroked="f">
              <v:textbox>
                <w:txbxContent>
                  <w:p w14:paraId="3645044F" w14:textId="77777777" w:rsidR="0017741C" w:rsidRPr="0007678A" w:rsidRDefault="0017741C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07678A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南京航空航天大学材料科学与技术学院</w:t>
                    </w:r>
                  </w:p>
                  <w:p w14:paraId="10C31016" w14:textId="2BBD61F1" w:rsidR="0099539B" w:rsidRPr="009E7EEE" w:rsidRDefault="00AF3AEE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国家奖学金获得者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（2</w:t>
                    </w:r>
                    <w:r w:rsidR="009E7EEE" w:rsidRPr="009E7EEE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01</w:t>
                    </w:r>
                    <w:r w:rsidR="00721C12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9</w:t>
                    </w:r>
                    <w:r w:rsidR="009E7EEE"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年度）</w:t>
                    </w:r>
                  </w:p>
                  <w:p w14:paraId="264CD71D" w14:textId="77777777" w:rsidR="00491703" w:rsidRPr="00D65184" w:rsidRDefault="00491703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11"/>
                        <w:szCs w:val="11"/>
                      </w:rPr>
                    </w:pPr>
                  </w:p>
                  <w:p w14:paraId="6CE53312" w14:textId="1F35A9EC" w:rsidR="0099539B" w:rsidRPr="009E7EEE" w:rsidRDefault="00F84706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谢利娟</w:t>
                    </w:r>
                  </w:p>
                  <w:p w14:paraId="2FE53AF1" w14:textId="6DE753AD" w:rsid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学号：</w:t>
                    </w:r>
                    <w:r w:rsidR="00721C12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S</w:t>
                    </w:r>
                    <w:r w:rsidR="00F84706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X</w:t>
                    </w:r>
                    <w:r w:rsidR="00721C12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17060</w:t>
                    </w:r>
                    <w:r w:rsidR="00F84706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65</w:t>
                    </w:r>
                  </w:p>
                  <w:p w14:paraId="0812FDB4" w14:textId="3C67C1B8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专业：</w:t>
                    </w:r>
                    <w:r w:rsidR="00F84706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材料加工</w:t>
                    </w:r>
                    <w:r w:rsidR="00721C12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工程</w:t>
                    </w:r>
                  </w:p>
                  <w:p w14:paraId="5B9BA72C" w14:textId="308C40A8" w:rsidR="0099539B" w:rsidRPr="00491703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指导教师：</w:t>
                    </w:r>
                    <w:proofErr w:type="spellStart"/>
                    <w:r w:rsidR="00F84706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Azhar</w:t>
                    </w:r>
                    <w:proofErr w:type="spellEnd"/>
                    <w:r w:rsidR="00F84706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 xml:space="preserve"> Ali </w:t>
                    </w:r>
                    <w:proofErr w:type="spellStart"/>
                    <w:r w:rsidR="00F84706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Haidry</w:t>
                    </w:r>
                    <w:proofErr w:type="spellEnd"/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 xml:space="preserve"> </w:t>
                    </w:r>
                    <w:r w:rsidR="00721C12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老师</w:t>
                    </w:r>
                  </w:p>
                  <w:p w14:paraId="7D693971" w14:textId="77777777" w:rsidR="0099539B" w:rsidRPr="0007678A" w:rsidRDefault="0099539B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4"/>
                        <w:szCs w:val="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6638A1" w:rsidRPr="006638A1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3BDEB4" wp14:editId="7AA1E916">
              <wp:simplePos x="0" y="0"/>
              <wp:positionH relativeFrom="column">
                <wp:posOffset>-327660</wp:posOffset>
              </wp:positionH>
              <wp:positionV relativeFrom="paragraph">
                <wp:posOffset>-487680</wp:posOffset>
              </wp:positionV>
              <wp:extent cx="6751320" cy="1404620"/>
              <wp:effectExtent l="0" t="0" r="0" b="3175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22F7C7" w14:textId="77777777" w:rsidR="006638A1" w:rsidRPr="006638A1" w:rsidRDefault="006638A1" w:rsidP="006638A1">
                          <w:pPr>
                            <w:jc w:val="center"/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3BDEB4" id="_x0000_s1028" type="#_x0000_t202" style="position:absolute;margin-left:-25.8pt;margin-top:-38.4pt;width:531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" filled="f" stroked="f">
              <v:textbox style="mso-fit-shape-to-text:t">
                <w:txbxContent>
                  <w:p w14:paraId="1522F7C7" w14:textId="77777777" w:rsidR="006638A1" w:rsidRPr="006638A1" w:rsidRDefault="006638A1" w:rsidP="006638A1">
                    <w:pPr>
                      <w:jc w:val="center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63ED7" w:rsidRPr="00157FC4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6259A8" wp14:editId="02DE6F24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组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1" y="-228600"/>
                        <a:chExt cx="8666731" cy="10547991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1" y="198120"/>
                          <a:ext cx="4064000" cy="3819526"/>
                          <a:chOff x="1" y="0"/>
                          <a:chExt cx="4064469" cy="4010527"/>
                        </a:xfrm>
                      </wpg:grpSpPr>
                      <wps:wsp>
                        <wps:cNvPr id="1" name="任意多边形：形状 10"/>
                        <wps:cNvSpPr/>
                        <wps:spPr>
                          <a:xfrm rot="10800000" flipH="1">
                            <a:off x="1" y="0"/>
                            <a:ext cx="4064469" cy="401052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7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720341" y="769620"/>
                          <a:ext cx="5946391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18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60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9B7EFF" id="组 26" o:spid="_x0000_s1026" style="position:absolute;left:0;text-align:left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az63VRdqgLxjg0hcelYVV3F1d7Baeszo5QDgFRLJIrrFAqxuWqzRwveOVz&#10;1zA3vhtI5OlXQd3T/lRIyVQJohBqawLnFYpB9T3B2TO6yDHLTPe+2GmQ8FoPmFUo9Zdhjs8S363u&#10;ehwVfUL8A8/DRLVwdt8w/oQA3sJ8Wq4PjQBv/VI7ibGbxvYTisayb7qyKBsnkb3yz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L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azeGwOsFQSJ3WZkZCBJnk2Ph2LxWwUSiciw8Me9VIS4FLI1ocixcI6sZmEjUoyFcKGlWQZFociw8&#10;gqJVMJGoB0Rmk2PhvirVwESiHhKZTY6FF9JUAxOJyrHwHIHXjbejIibHws18UgWTY+FlJ83AROLt&#10;wIjJscy3IyMmx8KtH1oF0ybejo2YHMt8Ozhicizz7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IvoMc/QzAYAkOAmAA4AAAAAAAAAAAAAAAAALgIAAGRycy9lMm9Eb2MueG1sUEsBAi0A&#10;FAAGAAgAAAAhAFES6iviAAAADgEAAA8AAAAAAAAAAAAAAAAAKs8GAGRycy9kb3ducmV2LnhtbFBL&#10;BQYAAAAABAAEAPMAAAA50AYAAAA=&#10;">
              <v:group id="组 14" o:spid="_x0000_s1027" style="position:absolute;top:1981;width:40640;height:38195" coordorigin="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任意多边形：形状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7;2190745,3999003;2191882,3999491;2367681,3884955;2306265,3899576;2214141,3911274;2209755,3899576;2274095,3893728;2367681,3884955;2527435,3869649;2523683,3870708;2525607,3870333;1381374,3847669;1446445,3864485;1474229,3865946;1551729,3903964;1586823,3911274;1589019,3912006;1597060,3903964;1627767,3912737;1658476,3920047;1718982,3934117;1719891,3933207;1790081,3944904;1823712,3950753;1857345,3953677;1926072,3956601;2019657,3955138;2023720,3955138;2032819,3950020;2053291,3943441;2074128,3943076;2088385,3944903;2092223,3955138;2124941,3955138;2114706,3969760;2108857,3977072;2089847,3985845;2054752,3985845;2009422,3982920;1911449,3979996;1838335,3974147;1773995,3965374;1709655,3955138;1611683,3940517;1535644,3915661;1536524,3915022;1491776,3901039;1452294,3883493;1406964,3868872;1360171,3852787;1381374,3847669;2242146,3816322;2219804,3819731;2065293,3827532;2116168,3833778;2129329,3830854;2219990,3820620;2234909,3817719;2380968,3795136;2305083,3806717;2331123,3807460;2368594,3800515;2657975,3791754;2419970,3855131;2540412,3828297;1132056,3762133;1300217,3833778;1360171,3852787;1405501,3868870;1450832,3883492;1490313,3901038;1481539,3908349;1458143,3903962;1374794,3873258;1333850,3857173;1292906,3839627;1238801,3820620;1192008,3800150;1155452,3781141;1132056,3762133;1200784,3725580;1281208,3766521;1270973,3772369;1177387,3727042;1200784,3725580;903941,3626154;1003375,3681716;1023847,3705110;977054,3680253;941960,3658321;903941,3626154;1078304,3588635;1078318,3589051;1083256,3595028;1083800,3592523;3213800,3492654;3208490,3493096;3120753,3555970;3034478,3602759;2973062,3639312;2939431,3653934;2904336,3668555;2861929,3690488;2829759,3709496;2782966,3728505;2734712,3746051;2721550,3759209;2701079,3766521;2649900,3775294;2584096,3795764;2524144,3814771;2458341,3833780;2376453,3854250;2260934,3873258;2258009,3877645;2202467,3891530;2203906,3892266;2265587,3876847;2266783,3873258;2382304,3854250;2464191,3833780;2529993,3814771;2589947,3795764;2655749,3775294;2706929,3766521;2672283,3787307;2673296,3786991;2709854,3765058;2730326,3757748;2731689,3757370;2740561,3747512;2788817,3729966;2835610,3710959;2867780,3691950;2910185,3670018;2945280,3655397;2969345,3644935;2981837,3636388;3043253,3599835;3129527,3553046;706284,3472434;711835,3477196;713731,3478162;3223614,3434265;3223112,3434610;3223112,3435027;3225437,3435359;3226037,3434610;3255206,3412439;3246572,3418403;3245046,3419988;3250965,3416200;586887,3338791;642114,3403810;598324,3351266;3358739,3338748;3358609,3338794;3357642,3345419;3334245,3371738;3306461,3402442;3308136,3402057;3334245,3373199;3357642,3346880;3358739,3338748;729812,3305822;732708,3309348;732853,3308864;513513,3272310;551533,3297167;553399,3299365;570724,3303198;610022,3339569;664127,3383434;687524,3415601;700683,3431686;756250,3478475;740166,3491633;688417,3434139;686062,3434610;735033,3489018;740166,3491633;756251,3478475;895167,3588136;867384,3596909;877620,3604220;836676,3605682;810355,3588136;785497,3569129;724081,3517952;667052,3466777;614410,3415601;589552,3390745;566155,3364426;574929,3352729;604175,3379048;636345,3403904;675825,3446307;679181,3449185;636345,3403904;605636,3379048;576391,3352729;544220,3313250;513513,3272310;3734909,3039827;3734168,3040145;3718197,3078473;3719557,2856648;3680806,2912619;3661795,2947710;3642787,2979878;3597455,3039827;3557975,3099775;3522880,3148027;3519954,3149815;3517559,3153363;3521417,3150951;3556512,3102701;3595994,3042751;3641324,2982804;3660334,2950636;3679343,2915544;3718825,2858519;3870902,2836588;3851892,2893611;3818260,2955022;3784627,3017895;3753920,3057373;3774392,3016433;3791939,2975492;3805099,2953561;3822646,2924317;3838732,2895074;3870902,2836588;3776252,2711252;3740758,2773714;3740106,2775216;3775853,2712304;3795719,2569781;3753058,2686327;3663320,2869744;3650182,2890515;3650097,2890687;3619389,2943325;3588682,3000350;3553587,3044214;3524341,3093928;3351793,3288394;3294763,3336646;3289292,3340806;3286932,3343195;3263084,3362633;3243584,3384897;3171932,3438997;3160705,3446089;3130210,3470947;3125807,3473807;3119290,3479938;3062262,3517954;3005232,3553046;2998705,3556354;2960091,3581432;2948121,3587470;2936506,3595447;2897024,3617381;2860134,3631847;2777917,3673314;2585024,3745251;2450608,3779810;2559238,3759209;2579710,3754822;2645512,3731427;2686456,3718269;2752259,3684638;2826834,3658319;2874614,3639584;2895562,3627615;2914570,3621768;2940892,3607145;2947808,3602338;2965752,3585213;3005232,3561819;3050149,3539802;3066648,3529649;3123677,3491633;3148535,3468239;3176319,3450693;3247970,3396594;3299151,3348342;3356179,3300091;3528727,3105623;3552474,3065259;3553587,3061759;3591606,3003272;3603304,2985726;3618859,2964154;3623776,2955022;3654483,2902384;3714437,2778100;3772929,2645044;3790110,2590944;3955712,2440342;3951326,2443266;3951326,2443266;3969525,2353686;3969000,2356272;3973260,2361385;3986421,2376007;3995195,2370158;3995416,2369036;3989346,2373083;3974723,2359923;3956491,2187589;3955470,2187646;3953620,2187749;3954251,2194699;3952789,2231254;3946940,2253186;3911846,2308748;3903072,2357000;3894298,2373083;3879676,2443266;3863590,2498828;3846042,2552929;3835807,2595331;3824109,2639196;3833438,2624686;3841656,2593868;3848967,2550003;3866514,2495904;3882600,2440342;3897223,2370158;3905997,2354074;3914770,2305823;3949865,2250261;3926468,2362847;3908921,2456425;3869439,2576322;3861629,2588471;3858290,2606663;3847505,2637734;3806562,2726925;3787551,2773714;3775853,2798572;3761230,2824891;3721750,2895074;3679343,2963795;3625239,3055912;3565285,3146565;3525804,3197740;3483398,3247454;3468775,3267924;3452691,3288394;3427831,3308864;3387174,3353876;3388349,3358578;3345944,3402442;3300612,3434610;3264056,3463853;3229425,3489159;3234811,3488711;3272830,3460929;3309387,3431686;3354717,3399518;3397124,3355653;3395661,3349805;3436605,3304479;3461464,3284008;3477549,3263538;3492171,3243068;3534578,3193355;3574059,3142178;3634013,3051524;3688116,2959409;3730523,2890687;3770004,2820503;3784627,2794184;3796325,2769329;3815335,2722539;3856279,2633347;3872363,2573399;3911846,2453502;3929393,2359924;3952789,2247337;3958064,2227561;3954251,2226867;3955712,2190314;3987883,2156683;3970856,2227627;3970857,2227627;3987884,2156685;4001044,2142062;3992270,2161071;3990261,2200913;3989346,2238564;3974723,2283556;3974723,2288695;3992270,2238564;3995195,2161069;4002012,2146300;3938165,2079188;3928584,2101835;3925005,2134752;3920392,2119375;3918705,2121545;3923544,2137676;3920619,2161071;3926468,2180078;3931002,2179826;3927930,2169842;3930854,2146447;3938165,2079188;4060998,2039711;4063922,2041172;4062459,2102583;4063922,2144986;4059535,2222480;4055149,2266344;4041988,2330679;4037601,2384780;4015667,2484207;3995195,2570473;3958639,2586558;3961563,2577785;3967412,2516374;3989346,2452039;4006893,2441805;4006893,2441803;4025903,2330679;4036138,2278042;4044912,2223943;4052224,2172766;4055149,2124516;4056610,2083575;4059535,2061642;4060998,2039711;205949,1361757;206676,1362121;206745,1361917;294172,1152181;262002,1212129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50;409691,988419;275161,1234062;256151,1294010;238604,1355420;200585,1484090;175727,1571820;164028,1637618;158179,1671247;153792,1704877;140632,1795531;136244,1851093;143556,1909579;146983,1877711;146481,1867176;152330,1805765;165490,1715111;175928,1702587;191085,1601161;190349,1583517;204796,1542105;213391,1507337;210821,1513333;202048,1510409;180113,1573283;181576,1608375;171339,1675634;169877,1687331;155255,1704877;159641,1671247;165490,1637618;177188,1571820;202048,1484090;240067,1355420;257614,1294010;276623,1234062;411152,988419;424314,941630;450636,795414;450635,795414;457945,801263;457945,801261;714127,587243;713846,587467;712993,588433;701050,600946;698031,605338;696058,607567;687524,619955;598325,725231;573466,754474;548608,785178;438686,906663;550070,783717;574927,753011;599787,723768;688985,618492;698031,605338;712993,588433;751247,486418;738626,490814;729240,494299;727006,497132;710920,511754;669976,538073;642194,568779;615873,599484;598325,615568;597730,614822;581144,634760;552994,669669;507664,719382;514975,728153;515115,728031;509126,720843;554456,671130;599787,615568;617334,599485;643655,568779;671438,538074;712382,511756;728467,497134;746015,490555;751554,488835;2869241,222248;2943817,255877;2975987,282196;2904336,247104;2869241,222248;2626503,115510;2684994,128668;2766882,169609;2626503,115510;1746214,105823;1715505,109661;1649702,118434;1585362,133056;1557579,141829;1525409,150602;1455014,164430;1442059,169610;1352861,200315;1265124,235407;1203708,263189;1162764,279272;1061867,326061;1013612,356767;966819,387471;892242,443033;822053,498595;754877,557192;760637,564393;774895,554615;787031,545570;830827,507368;901016,451806;975591,396244;1022384,365538;1070640,334834;1171537,288044;1211019,267574;1272434,239792;1360171,204701;1449369,173996;1486839,166637;1504939,160452;1751301,107308;2269159,74387;2300415,77494;2342821,92115;2310651,87730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4;691910,583401;438936,880218;387756,950402;364360,992805;340963,1032282;297095,1114163;249376,1189353;248840,1191659;232755,1235523;221056,1255994;218132,1258918;205155,1302052;202048,1327640;199123,1364193;178651,1424143;159641,1484090;139169,1571820;127471,1652239;120160,1732657;130395,1677095;131344,1672510;133320,1650776;145018,1570358;148681,1571580;148999,1570222;145020,1568895;165491,1481166;184500,1421217;204878,1361544;203511,1361269;206435,1324716;222519,1255994;234218,1235523;234611,1234455;250303,1191659;298558,1115626;342426,1033745;365823,994268;389219,951865;440400,881681;693373,584863;760637,523453;921488,397707;977054,353842;1050168,315826;1096961,290969;1121821,277810;1149603,267574;1241727,226634;1496164,128670;1563428,119897;1611683,102351;1667249,87730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10;2800515,239794;2826836,254416;2844383,263189;2863392,273423;2927732,309978;3009620,362615;3052027,391859;3053255,392735;3074926,405900;3900147,1957830;3899530,1970066;3916232,1972451;3932316,1984149;3939628,2023626;3967411,2070415;3979110,2071479;3979110,2060181;3990997,2027163;3990807,2020703;4002505,1981224;4018591,1981224;4043449,1965141;4046374,2029476;4039063,2060181;4030289,2089424;4025902,2137676;4024440,2162532;4021516,2187389;4015281,2191546;4015667,2193236;4021640,2189254;4024440,2165456;4025902,2140600;4030289,2092348;4039063,2063105;4046374,2032401;4058072,2041174;4056610,2063105;4053686,2085038;4052223,2125979;4049298,2174229;4041988,2225405;4033214,2279505;4022977,2332142;4003968,2443266;3986421,2453502;3964486,2517837;3958637,2579248;3955712,2588021;3930854,2655280;3923542,2661129;3892835,2732774;3925005,2661129;3932316,2655280;3885523,2788336;3860665,2801496;3855510,2811807;3856279,2813192;3862128,2801494;3886986,2788336;3869439,2838049;3837269,2896536;3821184,2925779;3803637,2955022;3790476,2976954;3771467,3019357;3750995,3060297;3718825,3104162;3686655,3145103;3687995,3142342;3651559,3191892;3572596,3278160;3557050,3302076;3572596,3279621;3651559,3193353;3591606,3284007;3560715,3316359;3535917,3334586;3534577,3336646;3519073,3348572;3518492,3352729;3449765,3422913;3376651,3490172;3373270,3492625;3348868,3523801;3290377,3567666;3235710,3608663;3235514,3608901;3290377,3569129;3348868,3525264;3300612,3573514;3261314,3599102;3234129,3610583;3233347,3611532;3204102,3630539;3193082,3635646;3165354,3658138;3138300,3677328;3097356,3703647;3084197,3705110;3069569,3711611;3067296,3713338;3085658,3706571;3098820,3705110;3046178,3744588;3012544,3762135;2978913,3778218;2955157,3781781;2951129,3784067;2839996,3832317;2834329,3833605;2800515,3855712;2819524,3861560;2749334,3892266;2755184,3871796;2731787,3880569;2709854,3887879;2664522,3902501;2658466,3895232;2636738,3899576;2610417,3905425;2556314,3918585;2554530,3919414;2606031,3906886;2632352,3901038;2654286,3896652;2663059,3903962;2708391,3889341;2730324,3882031;2753721,3873258;2747871,3893728;2686456,3922971;2683445,3922128;2641126,3939054;2606031,3949290;2553389,3962448;2531639,3960622;2486145,3969473;2484662,3972684;2363293,3996079;2335509,3988767;2312113,3988767;2271169,4001928;2234613,4004852;2198055,4006313;2194084,4004612;2160768,4010518;2120555,4003389;2122018,4001928;2129329,3991692;2095697,3987306;2111782,3978533;2160038,3977070;2206830,3975609;2274094,3977070;2320886,3972684;2408623,3953676;2467114,3940517;2510983,3939054;2514035,3937637;2471502,3939055;2413011,3952214;2325274,3971223;2278481,3975609;2211216,3974147;2164424,3975609;2116168,3977072;2117631,3971223;2127866,3956601;2578247,3882031;2883864,3766521;2964288,3724117;3009620,3700723;3056413,3675867;3144149,3623229;3214339,3569129;3345944,3466777;3382500,3437534;3417594,3406830;3470236,3358578;3492171,3322024;3523678,3293145;3523932,3291331;3493634,3319100;3471699,3355653;3419057,3403905;3383963,3434610;3347407,3463853;3215802,3566204;3145612,3620305;3057876,3672943;3011083,3697799;2965752,3721193;2885327,3763596;2579710,3879106;2129329,3953677;2095697,3953677;2091310,3941980;2056215,3940517;2024045,3953677;1930459,3955138;1861733,3952214;1828100,3949290;1794468,3943441;1814728,3921833;1810553,3922971;1735070,3908994;1731590,3909812;1586825,3883493;1529795,3871796;1480078,3863023;1420125,3835241;1345548,3807461;1268048,3776755;1281208,3766521;1335313,3776755;1358710,3797225;1439134,3820620;1598523,3861560;1638004,3868872;1680411,3876182;1727203,3886418;1778769,3897567;1782768,3896652;1831024,3903964;1832486,3901039;1902675,3903964;1914373,3905425;2022582,3905425;2101545,3908349;2195131,3901039;2206829,3901039;2211216,3912737;2303339,3901039;2364755,3886418;2399849,3880569;2421784,3877645;2470039,3865948;2509521,3857175;2549002,3846939;2621422,3834406;2630891,3830856;2554852,3844014;2515370,3854250;2475889,3863023;2427633,3874720;2405700,3877645;2370605,3883493;2275557,3892266;2211216,3898115;2199518,3898115;2105933,3905425;2026970,3902501;1918761,3902501;1907063,3901039;1861733,3882031;1836873,3898115;1836811,3898241;1857345,3884955;1902677,3903962;1832487,3901038;1833040,3900680;1787156,3893728;1733053,3882031;1686260,3871796;1643853,3864485;1604372,3857175;1444983,3816234;1364559,3792840;1341162,3772369;1287057,3762133;1206633,3721193;1183236,3722656;1099886,3680253;1085263,3653934;1088188,3652472;1139368,3680253;1190547,3708034;1205170,3699261;1145217,3659782;1095500,3637851;1026772,3598372;968281,3560356;876158,3520878;841063,3491635;848374,3488711;883469,3498945;810355,3422913;769411,3389284;731392,3355653;683138,3316176;612948,3238681;608132,3223631;593938,3209438;545683,3156800;539834,3130481;520824,3104162;518560,3100611;495965,3085153;452096,3022281;427238,2963795;424314,2963795;390682,2899460;358512,2835125;324879,2760556;294172,2684523;324879,2735698;355587,2800033;365823,2835125;370054,2841328;364846,2814257;351267,2789615;329164,2739915;302944,2696219;270774,2608490;243212,2518557;234162,2492341;194745,2335014;177312,2220803;177188,2223943;178651,2247337;185962,2301438;194735,2357000;180113,2308748;169877,2247337;158179,2247337;150867,2191775;140632,2156683;131858,2123054;106999,2096736;99688,2096736;92376,2060181;89451,2013392;95301,1947595;98225,1924201;103205,1908155;100784,1871563;104074,1817462;109923,1806497;109923,1799917;98225,1821850;87990,1807228;68980,1780909;65507,1760074;64594,1761900;58744,1820387;54357,1878873;49971,1924201;49971,2017777;51432,2066029;54357,2114280;41197,2159608;38273,2159608;29499,2071878;29499,1981224;36809,1911041;49965,1924193;38273,1909579;35348,1856942;38273,1776522;39734,1754590;44122,1718036;61669,1652239;70412,1608530;67518,1598139;57281,1656625;39734,1722423;35348,1758976;33885,1780909;30960,1861327;33885,1913965;26574,1984149;26574,2074802;35348,2162532;38273,2162532;57281,2245876;67518,2314596;89451,2384780;123998,2535702;127013,2564626;133321,2564626;165491,2642120;177190,2681599;155255,2647969;131858,2595331;130397,2609952;117675,2570519;108462,2571936;98225,2538307;63130,2457888;41197,2386243;39734,2326294;29499,2256110;22187,2185926;6102,2134752;16338,1862790;26574,1792607;17801,1754590;35348,1649315;39734,1624458;51432,1539652;82141,1478242;74829,1561585;82138,1547300;86527,1513151;87990,1475317;101150,1427065;121622,1353957;146481,1279388;148343,1277293;159642,1217977;175727,1175574;194737,1140482;232756,1067374;263463,1001578;307332,916773;339502,880218;365823,829043;387758,796876;411154,785178;417003,776405;440400,729616;485729,676979;486964,698979;483657,708227;531059,659433;554456,628728;585164,599485;587811,602425;586627,600946;624646,562930;662666,527839;703609,483974;760637,441570;822053,396244;858774,370628;883469,347992;927337,321673;974130,296817;980324,293632;996248,277993;1022386,258801;1051083,244180;1071385,239507;1075026,236868;1472766,76031;1487524,72822;1528332,58485;1556482,52819;1571160,52695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s1MIA&#10;AADaAAAADwAAAGRycy9kb3ducmV2LnhtbESPzWrDMBCE74G+g9hCb4kcU0xwI4cQatMem/gBNtb6&#10;h1or21Jt9+2rQqHHYWa+YY6n1fRipsl1lhXsdxEI4srqjhsF5S3fHkA4j6yxt0wKvsnBKXvYHDHV&#10;duEPmq++EQHCLkUFrfdDKqWrWjLodnYgDl5tJ4M+yKmResIlwE0v4yhKpMGOw0KLA11aqj6vX0YB&#10;PzeH2zhH8VrckyJ/j8tzPb4q9fS4nl9AeFr9f/iv/aYVJPB7Jdw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izUwgAAANoAAAAPAAAAAAAAAAAAAAAAAJgCAABkcnMvZG93&#10;bnJldi54bWxQSwUGAAAAAAQABAD1AAAAhwMAAAAA&#10;" fillcolor="#2c567a [3204]" stroked="f"/>
              <v:group id="组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任意多边形：形状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UScIA&#10;AADbAAAADwAAAGRycy9kb3ducmV2LnhtbESPQW/CMAyF70j7D5EncYMUDmgUAkJMG5yQKLvsZhqT&#10;VjRO1WRQ/j0+TOJm6z2/93m57n2jbtTFOrCByTgDRVwGW7Mz8HP6Gn2AignZYhOYDDwownr1Nlhi&#10;bsOdj3QrklMSwjFHA1VKba51LCvyGMehJRbtEjqPSdbOadvhXcJ9o6dZNtMea5aGClvaVlReiz9v&#10;4HzI9nR0xdT+HprdeWbn35/OGjN87zcLUIn69DL/X+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BRJ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WCsQA&#10;AADbAAAADwAAAGRycy9kb3ducmV2LnhtbESPQWsCMRSE74X+h/AKXopmK7XIahQpKFJKobbg9ZE8&#10;N0s3LyFJdfXXN4LQ4zAz3zDzZe86caSYWs8KnkYVCGLtTcuNgu+v9XAKImVkg51nUnCmBMvF/d0c&#10;a+NP/EnHXW5EgXCqUYHNOdRSJm3JYRr5QFy8g48Oc5GxkSbiqcBdJ8dV9SIdtlwWLAZ6taR/dr9O&#10;wWX6qMPb2m4/JvvAK/fsdHzfKDV46FczEJn6/B++tbdGwXgC1y/l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7lg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OrDcAA&#10;AADcAAAADwAAAGRycy9kb3ducmV2LnhtbERPuY7CMBDtV+IfrEGiWxwoIpTFIA6tRLfiKLYcxZMD&#10;4nGIDQS+nilW2vLp3fNl7xp1py7Ung1Mxgko4tzbmksDp+P35wxUiMgWG89k4EkBlovBxxwz6x+8&#10;p/shlkpCOGRooIqxzbQOeUUOw9i3xMIVvnMYBXalth0+JNw1epokqXZYszRU2NKmovxyuDnp3V9/&#10;f25Fus3Phedd8tra9eRlzGjYr75ARerjv/jPvbMGpqnMlzNyBP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OrDcAAAADc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F63ED7" w:rsidRPr="00157FC4">
      <w:rPr>
        <w:rFonts w:hint="eastAsia"/>
        <w:noProof/>
        <w:lang w:val="zh-CN" w:bidi="zh-CN"/>
      </w:rPr>
      <w:t xml:space="preserve"> </w:t>
    </w:r>
    <w:r w:rsidR="006638A1">
      <w:rPr>
        <w:noProof/>
        <w:lang w:val="zh-CN" w:bidi="zh-CN"/>
      </w:rPr>
      <w:t xml:space="preserve">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F94E01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FCC6A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50ADAB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A925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C2AF8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48B4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603D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E0603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B098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D83175"/>
    <w:multiLevelType w:val="hybridMultilevel"/>
    <w:tmpl w:val="92A44852"/>
    <w:lvl w:ilvl="0" w:tplc="FDBE10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1597EED"/>
    <w:multiLevelType w:val="hybridMultilevel"/>
    <w:tmpl w:val="9F78625A"/>
    <w:lvl w:ilvl="0" w:tplc="B656B7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1956DFB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63950780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6971578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75C679D"/>
    <w:multiLevelType w:val="hybridMultilevel"/>
    <w:tmpl w:val="46C437DA"/>
    <w:lvl w:ilvl="0" w:tplc="2796F8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ED7"/>
    <w:rsid w:val="00005FBF"/>
    <w:rsid w:val="00060042"/>
    <w:rsid w:val="00063444"/>
    <w:rsid w:val="0007678A"/>
    <w:rsid w:val="0008685D"/>
    <w:rsid w:val="00090860"/>
    <w:rsid w:val="000917E6"/>
    <w:rsid w:val="000E54BC"/>
    <w:rsid w:val="000F0125"/>
    <w:rsid w:val="00112FD7"/>
    <w:rsid w:val="00121C69"/>
    <w:rsid w:val="001269D3"/>
    <w:rsid w:val="00150ABD"/>
    <w:rsid w:val="00153F5B"/>
    <w:rsid w:val="00157FC4"/>
    <w:rsid w:val="0017741C"/>
    <w:rsid w:val="001946FC"/>
    <w:rsid w:val="001A06E0"/>
    <w:rsid w:val="001A5758"/>
    <w:rsid w:val="00201236"/>
    <w:rsid w:val="00216BAE"/>
    <w:rsid w:val="00222466"/>
    <w:rsid w:val="00247254"/>
    <w:rsid w:val="0024753C"/>
    <w:rsid w:val="00275A49"/>
    <w:rsid w:val="00276026"/>
    <w:rsid w:val="00287A5A"/>
    <w:rsid w:val="002B3C1B"/>
    <w:rsid w:val="002B4549"/>
    <w:rsid w:val="002C5D50"/>
    <w:rsid w:val="002D1826"/>
    <w:rsid w:val="002F3AD1"/>
    <w:rsid w:val="0030281A"/>
    <w:rsid w:val="00310F17"/>
    <w:rsid w:val="00314C53"/>
    <w:rsid w:val="00322A46"/>
    <w:rsid w:val="003326CB"/>
    <w:rsid w:val="003475F1"/>
    <w:rsid w:val="00353B60"/>
    <w:rsid w:val="00366CAD"/>
    <w:rsid w:val="00376291"/>
    <w:rsid w:val="00376A11"/>
    <w:rsid w:val="00380FD1"/>
    <w:rsid w:val="00383D02"/>
    <w:rsid w:val="00385DE7"/>
    <w:rsid w:val="003A060E"/>
    <w:rsid w:val="003A60D4"/>
    <w:rsid w:val="003B239C"/>
    <w:rsid w:val="003C3D9E"/>
    <w:rsid w:val="003D1B71"/>
    <w:rsid w:val="00491703"/>
    <w:rsid w:val="004C1861"/>
    <w:rsid w:val="004E158A"/>
    <w:rsid w:val="00565C77"/>
    <w:rsid w:val="0056708E"/>
    <w:rsid w:val="005801E5"/>
    <w:rsid w:val="00581FBC"/>
    <w:rsid w:val="00590471"/>
    <w:rsid w:val="005D01FA"/>
    <w:rsid w:val="00601B24"/>
    <w:rsid w:val="00633A2B"/>
    <w:rsid w:val="00653E17"/>
    <w:rsid w:val="006638A1"/>
    <w:rsid w:val="00683322"/>
    <w:rsid w:val="006A08E8"/>
    <w:rsid w:val="006A260E"/>
    <w:rsid w:val="006A6803"/>
    <w:rsid w:val="006C0CD7"/>
    <w:rsid w:val="006D79A8"/>
    <w:rsid w:val="00721C12"/>
    <w:rsid w:val="0072353B"/>
    <w:rsid w:val="007539D4"/>
    <w:rsid w:val="007575B6"/>
    <w:rsid w:val="007924EA"/>
    <w:rsid w:val="007A09A3"/>
    <w:rsid w:val="007B3C81"/>
    <w:rsid w:val="007D1C1D"/>
    <w:rsid w:val="007D67CA"/>
    <w:rsid w:val="007E044B"/>
    <w:rsid w:val="007E668F"/>
    <w:rsid w:val="007F07E2"/>
    <w:rsid w:val="007F5B63"/>
    <w:rsid w:val="00803A0A"/>
    <w:rsid w:val="00846CB9"/>
    <w:rsid w:val="00851CE0"/>
    <w:rsid w:val="008566AA"/>
    <w:rsid w:val="00860166"/>
    <w:rsid w:val="008A1E6E"/>
    <w:rsid w:val="008C024F"/>
    <w:rsid w:val="008C2CFC"/>
    <w:rsid w:val="008C5A31"/>
    <w:rsid w:val="008E6BFB"/>
    <w:rsid w:val="008F1440"/>
    <w:rsid w:val="00912DC8"/>
    <w:rsid w:val="0093523D"/>
    <w:rsid w:val="00944619"/>
    <w:rsid w:val="009475DC"/>
    <w:rsid w:val="00955466"/>
    <w:rsid w:val="009675A6"/>
    <w:rsid w:val="00967B93"/>
    <w:rsid w:val="00975820"/>
    <w:rsid w:val="00992FA4"/>
    <w:rsid w:val="0099539B"/>
    <w:rsid w:val="009A6353"/>
    <w:rsid w:val="009A6B7D"/>
    <w:rsid w:val="009C42E5"/>
    <w:rsid w:val="009D090F"/>
    <w:rsid w:val="009D4975"/>
    <w:rsid w:val="009E7EEE"/>
    <w:rsid w:val="00A000C8"/>
    <w:rsid w:val="00A002CA"/>
    <w:rsid w:val="00A1113A"/>
    <w:rsid w:val="00A175DF"/>
    <w:rsid w:val="00A31464"/>
    <w:rsid w:val="00A31B16"/>
    <w:rsid w:val="00A33613"/>
    <w:rsid w:val="00A47A8D"/>
    <w:rsid w:val="00A523E1"/>
    <w:rsid w:val="00A55C00"/>
    <w:rsid w:val="00A738A2"/>
    <w:rsid w:val="00A81B04"/>
    <w:rsid w:val="00AC6C7E"/>
    <w:rsid w:val="00AC6F4A"/>
    <w:rsid w:val="00AF3AEE"/>
    <w:rsid w:val="00B2022D"/>
    <w:rsid w:val="00B375DE"/>
    <w:rsid w:val="00B4158A"/>
    <w:rsid w:val="00B4773A"/>
    <w:rsid w:val="00B6466C"/>
    <w:rsid w:val="00B81DCB"/>
    <w:rsid w:val="00BB1B5D"/>
    <w:rsid w:val="00BB1C44"/>
    <w:rsid w:val="00BB38D5"/>
    <w:rsid w:val="00BC22C7"/>
    <w:rsid w:val="00BD195A"/>
    <w:rsid w:val="00C00DE6"/>
    <w:rsid w:val="00C0223E"/>
    <w:rsid w:val="00C07240"/>
    <w:rsid w:val="00C14078"/>
    <w:rsid w:val="00C3377A"/>
    <w:rsid w:val="00CD1556"/>
    <w:rsid w:val="00CE1E3D"/>
    <w:rsid w:val="00CF420F"/>
    <w:rsid w:val="00D053FA"/>
    <w:rsid w:val="00D16BC1"/>
    <w:rsid w:val="00D36F0C"/>
    <w:rsid w:val="00D3702C"/>
    <w:rsid w:val="00D65184"/>
    <w:rsid w:val="00D70BF7"/>
    <w:rsid w:val="00DC3F0A"/>
    <w:rsid w:val="00DD0090"/>
    <w:rsid w:val="00DD0B10"/>
    <w:rsid w:val="00E01B20"/>
    <w:rsid w:val="00E10192"/>
    <w:rsid w:val="00E122A5"/>
    <w:rsid w:val="00E26AED"/>
    <w:rsid w:val="00E47C6E"/>
    <w:rsid w:val="00E53783"/>
    <w:rsid w:val="00E73AB8"/>
    <w:rsid w:val="00E90A60"/>
    <w:rsid w:val="00E93A75"/>
    <w:rsid w:val="00ED47F7"/>
    <w:rsid w:val="00EE5076"/>
    <w:rsid w:val="00EE7E09"/>
    <w:rsid w:val="00F0223C"/>
    <w:rsid w:val="00F3235D"/>
    <w:rsid w:val="00F32393"/>
    <w:rsid w:val="00F42FB6"/>
    <w:rsid w:val="00F63ED7"/>
    <w:rsid w:val="00F77C94"/>
    <w:rsid w:val="00F84706"/>
    <w:rsid w:val="00F878BD"/>
    <w:rsid w:val="00FD174B"/>
    <w:rsid w:val="00FD42DA"/>
    <w:rsid w:val="00FE059E"/>
    <w:rsid w:val="00FE332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B115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Char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Char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157FC4"/>
    <w:rPr>
      <w:sz w:val="20"/>
      <w:szCs w:val="20"/>
    </w:rPr>
  </w:style>
  <w:style w:type="character" w:customStyle="1" w:styleId="Char">
    <w:name w:val="正文文本 Char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Char">
    <w:name w:val="标题 1 Char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8">
    <w:name w:val="表格段落"/>
    <w:basedOn w:val="a3"/>
    <w:uiPriority w:val="1"/>
    <w:semiHidden/>
    <w:rsid w:val="00157FC4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4"/>
    <w:link w:val="a9"/>
    <w:uiPriority w:val="99"/>
    <w:semiHidden/>
    <w:rsid w:val="00157FC4"/>
    <w:rPr>
      <w:rFonts w:ascii="Microsoft YaHei UI" w:eastAsia="Microsoft YaHei UI" w:hAnsi="Microsoft YaHei UI"/>
    </w:rPr>
  </w:style>
  <w:style w:type="paragraph" w:styleId="aa">
    <w:name w:val="footer"/>
    <w:basedOn w:val="a3"/>
    <w:link w:val="Char1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table" w:styleId="ab">
    <w:name w:val="Table Grid"/>
    <w:basedOn w:val="a5"/>
    <w:uiPriority w:val="39"/>
    <w:rsid w:val="00157F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7"/>
    <w:next w:val="a3"/>
    <w:link w:val="Char2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Char2">
    <w:name w:val="标题 Char"/>
    <w:basedOn w:val="a4"/>
    <w:link w:val="ac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d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0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e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0">
    <w:name w:val="Date"/>
    <w:basedOn w:val="a3"/>
    <w:next w:val="a3"/>
    <w:link w:val="Char3"/>
    <w:uiPriority w:val="99"/>
    <w:rsid w:val="00157FC4"/>
    <w:pPr>
      <w:spacing w:line="480" w:lineRule="auto"/>
    </w:pPr>
  </w:style>
  <w:style w:type="character" w:customStyle="1" w:styleId="Char3">
    <w:name w:val="日期 Char"/>
    <w:basedOn w:val="a4"/>
    <w:link w:val="af0"/>
    <w:uiPriority w:val="99"/>
    <w:rsid w:val="00157FC4"/>
    <w:rPr>
      <w:rFonts w:ascii="Microsoft YaHei UI" w:eastAsia="Microsoft YaHei UI" w:hAnsi="Microsoft YaHei UI"/>
    </w:rPr>
  </w:style>
  <w:style w:type="paragraph" w:styleId="af1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Char">
    <w:name w:val="标题 2 Char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2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3">
    <w:name w:val="学校名称"/>
    <w:basedOn w:val="a3"/>
    <w:uiPriority w:val="1"/>
    <w:rsid w:val="00157FC4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157FC4"/>
    <w:rPr>
      <w:i/>
      <w:iCs/>
    </w:rPr>
  </w:style>
  <w:style w:type="character" w:customStyle="1" w:styleId="HTMLChar">
    <w:name w:val="HTML 地址 Char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2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7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8">
    <w:name w:val="HTML Preformatted"/>
    <w:basedOn w:val="a3"/>
    <w:link w:val="HTMLChar0"/>
    <w:uiPriority w:val="99"/>
    <w:semiHidden/>
    <w:unhideWhenUsed/>
    <w:rsid w:val="00157FC4"/>
    <w:rPr>
      <w:sz w:val="20"/>
      <w:szCs w:val="20"/>
    </w:rPr>
  </w:style>
  <w:style w:type="character" w:customStyle="1" w:styleId="HTMLChar0">
    <w:name w:val="HTML 预设格式 Char"/>
    <w:basedOn w:val="a4"/>
    <w:link w:val="HTML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4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5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6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7">
    <w:name w:val="Bibliography"/>
    <w:basedOn w:val="a3"/>
    <w:next w:val="a3"/>
    <w:uiPriority w:val="37"/>
    <w:semiHidden/>
    <w:unhideWhenUsed/>
    <w:rsid w:val="00157FC4"/>
  </w:style>
  <w:style w:type="character" w:styleId="af8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9">
    <w:name w:val="Message Header"/>
    <w:basedOn w:val="a3"/>
    <w:link w:val="Char4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Char4">
    <w:name w:val="信息标题 Char"/>
    <w:basedOn w:val="a4"/>
    <w:link w:val="af9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a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c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d">
    <w:name w:val="Subtitle"/>
    <w:basedOn w:val="a3"/>
    <w:next w:val="a3"/>
    <w:link w:val="Char5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Char5">
    <w:name w:val="副标题 Char"/>
    <w:basedOn w:val="a4"/>
    <w:link w:val="afd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3"/>
    <w:next w:val="a3"/>
    <w:uiPriority w:val="99"/>
    <w:semiHidden/>
    <w:unhideWhenUsed/>
    <w:rsid w:val="00157FC4"/>
  </w:style>
  <w:style w:type="paragraph" w:styleId="aff">
    <w:name w:val="macro"/>
    <w:link w:val="Char6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Char6">
    <w:name w:val="宏文本 Char"/>
    <w:basedOn w:val="a4"/>
    <w:link w:val="aff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0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1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2">
    <w:name w:val="endnote text"/>
    <w:basedOn w:val="a3"/>
    <w:link w:val="Char7"/>
    <w:uiPriority w:val="99"/>
    <w:semiHidden/>
    <w:unhideWhenUsed/>
    <w:rsid w:val="00157FC4"/>
    <w:rPr>
      <w:sz w:val="20"/>
      <w:szCs w:val="20"/>
    </w:rPr>
  </w:style>
  <w:style w:type="character" w:customStyle="1" w:styleId="Char7">
    <w:name w:val="尾注文本 Char"/>
    <w:basedOn w:val="a4"/>
    <w:link w:val="aff2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3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4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5">
    <w:name w:val="Quote"/>
    <w:basedOn w:val="a3"/>
    <w:next w:val="a3"/>
    <w:link w:val="Char8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4"/>
    <w:link w:val="aff5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6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7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3"/>
    <w:link w:val="Char9"/>
    <w:uiPriority w:val="99"/>
    <w:semiHidden/>
    <w:unhideWhenUsed/>
    <w:rsid w:val="00157FC4"/>
    <w:rPr>
      <w:sz w:val="20"/>
      <w:szCs w:val="20"/>
    </w:rPr>
  </w:style>
  <w:style w:type="character" w:customStyle="1" w:styleId="Char9">
    <w:name w:val="批注文字 Char"/>
    <w:basedOn w:val="a4"/>
    <w:link w:val="a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b">
    <w:name w:val="annotation subject"/>
    <w:basedOn w:val="affa"/>
    <w:next w:val="affa"/>
    <w:link w:val="Chara"/>
    <w:uiPriority w:val="99"/>
    <w:semiHidden/>
    <w:unhideWhenUsed/>
    <w:rsid w:val="00157FC4"/>
    <w:rPr>
      <w:b/>
      <w:bCs/>
    </w:rPr>
  </w:style>
  <w:style w:type="character" w:customStyle="1" w:styleId="Chara">
    <w:name w:val="批注主题 Char"/>
    <w:basedOn w:val="Char9"/>
    <w:link w:val="affb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c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d">
    <w:name w:val="Balloon Text"/>
    <w:basedOn w:val="a3"/>
    <w:link w:val="Charb"/>
    <w:uiPriority w:val="99"/>
    <w:semiHidden/>
    <w:unhideWhenUsed/>
    <w:rsid w:val="00157FC4"/>
    <w:rPr>
      <w:sz w:val="18"/>
      <w:szCs w:val="18"/>
    </w:rPr>
  </w:style>
  <w:style w:type="character" w:customStyle="1" w:styleId="Charb">
    <w:name w:val="批注框文本 Char"/>
    <w:basedOn w:val="a4"/>
    <w:link w:val="affd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e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0">
    <w:name w:val="Document Map"/>
    <w:basedOn w:val="a3"/>
    <w:link w:val="Charc"/>
    <w:uiPriority w:val="99"/>
    <w:semiHidden/>
    <w:unhideWhenUsed/>
    <w:rsid w:val="00157FC4"/>
    <w:rPr>
      <w:sz w:val="18"/>
      <w:szCs w:val="18"/>
    </w:rPr>
  </w:style>
  <w:style w:type="character" w:customStyle="1" w:styleId="Charc">
    <w:name w:val="文档结构图 Char"/>
    <w:basedOn w:val="a4"/>
    <w:link w:val="afff0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Char">
    <w:name w:val="标题 3 Char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Char">
    <w:name w:val="标题 4 Char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Char">
    <w:name w:val="标题 5 Char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Char">
    <w:name w:val="标题 6 Char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Char">
    <w:name w:val="标题 7 Char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Char">
    <w:name w:val="标题 8 Char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Char">
    <w:name w:val="标题 9 Char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styleId="18">
    <w:name w:val="Plain Table 1"/>
    <w:basedOn w:val="a5"/>
    <w:uiPriority w:val="41"/>
    <w:rsid w:val="00157FC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157FC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57FC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57FC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57FC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1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2">
    <w:name w:val="Intense Quote"/>
    <w:basedOn w:val="a3"/>
    <w:next w:val="a3"/>
    <w:link w:val="Chard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明显引用 Char"/>
    <w:basedOn w:val="a4"/>
    <w:link w:val="afff2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3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4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c">
    <w:name w:val="Body Text 2"/>
    <w:basedOn w:val="a3"/>
    <w:link w:val="2Char0"/>
    <w:uiPriority w:val="99"/>
    <w:semiHidden/>
    <w:unhideWhenUsed/>
    <w:rsid w:val="00157FC4"/>
    <w:pPr>
      <w:spacing w:after="120" w:line="480" w:lineRule="auto"/>
    </w:pPr>
  </w:style>
  <w:style w:type="character" w:customStyle="1" w:styleId="2Char0">
    <w:name w:val="正文文本 2 Char"/>
    <w:basedOn w:val="a4"/>
    <w:link w:val="2c"/>
    <w:uiPriority w:val="99"/>
    <w:semiHidden/>
    <w:rsid w:val="00157FC4"/>
    <w:rPr>
      <w:rFonts w:ascii="Microsoft YaHei UI" w:eastAsia="Microsoft YaHei UI" w:hAnsi="Microsoft YaHei UI"/>
    </w:rPr>
  </w:style>
  <w:style w:type="paragraph" w:styleId="3a">
    <w:name w:val="Body Text 3"/>
    <w:basedOn w:val="a3"/>
    <w:link w:val="3Char0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a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5">
    <w:name w:val="Body Text Indent"/>
    <w:basedOn w:val="a3"/>
    <w:link w:val="Chare"/>
    <w:uiPriority w:val="99"/>
    <w:semiHidden/>
    <w:unhideWhenUsed/>
    <w:rsid w:val="00157FC4"/>
    <w:pPr>
      <w:spacing w:after="120"/>
      <w:ind w:left="360"/>
    </w:pPr>
  </w:style>
  <w:style w:type="character" w:customStyle="1" w:styleId="Chare">
    <w:name w:val="正文文本缩进 Char"/>
    <w:basedOn w:val="a4"/>
    <w:link w:val="afff5"/>
    <w:uiPriority w:val="99"/>
    <w:semiHidden/>
    <w:rsid w:val="00157FC4"/>
    <w:rPr>
      <w:rFonts w:ascii="Microsoft YaHei UI" w:eastAsia="Microsoft YaHei UI" w:hAnsi="Microsoft YaHei UI"/>
    </w:rPr>
  </w:style>
  <w:style w:type="paragraph" w:styleId="2d">
    <w:name w:val="Body Text Indent 2"/>
    <w:basedOn w:val="a3"/>
    <w:link w:val="2Char1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Char1">
    <w:name w:val="正文文本缩进 2 Char"/>
    <w:basedOn w:val="a4"/>
    <w:link w:val="2d"/>
    <w:uiPriority w:val="99"/>
    <w:semiHidden/>
    <w:rsid w:val="00157FC4"/>
    <w:rPr>
      <w:rFonts w:ascii="Microsoft YaHei UI" w:eastAsia="Microsoft YaHei UI" w:hAnsi="Microsoft YaHei UI"/>
    </w:rPr>
  </w:style>
  <w:style w:type="paragraph" w:styleId="3b">
    <w:name w:val="Body Text Indent 3"/>
    <w:basedOn w:val="a3"/>
    <w:link w:val="3Char1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Char1">
    <w:name w:val="正文文本缩进 3 Char"/>
    <w:basedOn w:val="a4"/>
    <w:link w:val="3b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6">
    <w:name w:val="Body Text First Indent"/>
    <w:basedOn w:val="a7"/>
    <w:link w:val="Charf"/>
    <w:uiPriority w:val="99"/>
    <w:semiHidden/>
    <w:unhideWhenUsed/>
    <w:rsid w:val="00157FC4"/>
    <w:pPr>
      <w:ind w:firstLine="360"/>
    </w:pPr>
  </w:style>
  <w:style w:type="character" w:customStyle="1" w:styleId="Charf">
    <w:name w:val="正文首行缩进 Char"/>
    <w:basedOn w:val="Char"/>
    <w:link w:val="a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e">
    <w:name w:val="Body Text First Indent 2"/>
    <w:basedOn w:val="afff5"/>
    <w:link w:val="2Char2"/>
    <w:uiPriority w:val="99"/>
    <w:semiHidden/>
    <w:unhideWhenUsed/>
    <w:rsid w:val="00157FC4"/>
    <w:pPr>
      <w:spacing w:after="0"/>
      <w:ind w:firstLine="360"/>
    </w:pPr>
  </w:style>
  <w:style w:type="character" w:customStyle="1" w:styleId="2Char2">
    <w:name w:val="正文首行缩进 2 Char"/>
    <w:basedOn w:val="Chare"/>
    <w:link w:val="2e"/>
    <w:uiPriority w:val="99"/>
    <w:semiHidden/>
    <w:rsid w:val="00157FC4"/>
    <w:rPr>
      <w:rFonts w:ascii="Microsoft YaHei UI" w:eastAsia="Microsoft YaHei UI" w:hAnsi="Microsoft YaHei UI"/>
    </w:rPr>
  </w:style>
  <w:style w:type="paragraph" w:styleId="afff7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8">
    <w:name w:val="Note Heading"/>
    <w:basedOn w:val="a3"/>
    <w:next w:val="a3"/>
    <w:link w:val="Charf0"/>
    <w:uiPriority w:val="99"/>
    <w:semiHidden/>
    <w:unhideWhenUsed/>
    <w:rsid w:val="00157FC4"/>
  </w:style>
  <w:style w:type="character" w:customStyle="1" w:styleId="Charf0">
    <w:name w:val="注释标题 Char"/>
    <w:basedOn w:val="a4"/>
    <w:link w:val="afff8"/>
    <w:uiPriority w:val="99"/>
    <w:semiHidden/>
    <w:rsid w:val="00157FC4"/>
    <w:rPr>
      <w:rFonts w:ascii="Microsoft YaHei UI" w:eastAsia="Microsoft YaHei UI" w:hAnsi="Microsoft YaHei UI"/>
    </w:rPr>
  </w:style>
  <w:style w:type="table" w:styleId="afff9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a">
    <w:name w:val="Light List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b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c">
    <w:name w:val="Light Grid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d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9">
    <w:name w:val="List Table 1 Light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157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5"/>
    <w:uiPriority w:val="47"/>
    <w:rsid w:val="00157FC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157FC4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157FC4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157FC4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157FC4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157FC4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157FC4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5"/>
    <w:uiPriority w:val="48"/>
    <w:rsid w:val="00157FC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E-mail Signature"/>
    <w:basedOn w:val="a3"/>
    <w:link w:val="Charf1"/>
    <w:uiPriority w:val="99"/>
    <w:semiHidden/>
    <w:unhideWhenUsed/>
    <w:rsid w:val="00157FC4"/>
  </w:style>
  <w:style w:type="character" w:customStyle="1" w:styleId="Charf1">
    <w:name w:val="电子邮件签名 Char"/>
    <w:basedOn w:val="a4"/>
    <w:link w:val="afffe"/>
    <w:uiPriority w:val="99"/>
    <w:semiHidden/>
    <w:rsid w:val="00157FC4"/>
    <w:rPr>
      <w:rFonts w:ascii="Microsoft YaHei UI" w:eastAsia="Microsoft YaHei UI" w:hAnsi="Microsoft YaHei UI"/>
    </w:rPr>
  </w:style>
  <w:style w:type="paragraph" w:styleId="affff">
    <w:name w:val="Salutation"/>
    <w:basedOn w:val="a3"/>
    <w:next w:val="a3"/>
    <w:link w:val="Charf2"/>
    <w:uiPriority w:val="99"/>
    <w:semiHidden/>
    <w:unhideWhenUsed/>
    <w:rsid w:val="00157FC4"/>
  </w:style>
  <w:style w:type="character" w:customStyle="1" w:styleId="Charf2">
    <w:name w:val="称呼 Char"/>
    <w:basedOn w:val="a4"/>
    <w:link w:val="affff"/>
    <w:uiPriority w:val="99"/>
    <w:semiHidden/>
    <w:rsid w:val="00157FC4"/>
    <w:rPr>
      <w:rFonts w:ascii="Microsoft YaHei UI" w:eastAsia="Microsoft YaHei UI" w:hAnsi="Microsoft YaHei UI"/>
    </w:rPr>
  </w:style>
  <w:style w:type="table" w:styleId="1a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0">
    <w:name w:val="Signature"/>
    <w:basedOn w:val="a3"/>
    <w:link w:val="Charf3"/>
    <w:uiPriority w:val="99"/>
    <w:semiHidden/>
    <w:unhideWhenUsed/>
    <w:rsid w:val="00157FC4"/>
    <w:pPr>
      <w:ind w:left="4320"/>
    </w:pPr>
  </w:style>
  <w:style w:type="character" w:customStyle="1" w:styleId="Charf3">
    <w:name w:val="签名 Char"/>
    <w:basedOn w:val="a4"/>
    <w:link w:val="affff0"/>
    <w:uiPriority w:val="99"/>
    <w:semiHidden/>
    <w:rsid w:val="00157FC4"/>
    <w:rPr>
      <w:rFonts w:ascii="Microsoft YaHei UI" w:eastAsia="Microsoft YaHei UI" w:hAnsi="Microsoft YaHei UI"/>
    </w:rPr>
  </w:style>
  <w:style w:type="table" w:styleId="1b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3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a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9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1">
    <w:name w:val="index heading"/>
    <w:basedOn w:val="a3"/>
    <w:next w:val="1d"/>
    <w:uiPriority w:val="99"/>
    <w:semiHidden/>
    <w:unhideWhenUsed/>
    <w:rsid w:val="00157FC4"/>
    <w:rPr>
      <w:rFonts w:cstheme="majorBidi"/>
      <w:b/>
      <w:bCs/>
    </w:rPr>
  </w:style>
  <w:style w:type="paragraph" w:styleId="affff2">
    <w:name w:val="Plain Text"/>
    <w:basedOn w:val="a3"/>
    <w:link w:val="Charf4"/>
    <w:uiPriority w:val="99"/>
    <w:semiHidden/>
    <w:unhideWhenUsed/>
    <w:rsid w:val="00157FC4"/>
    <w:rPr>
      <w:sz w:val="21"/>
      <w:szCs w:val="21"/>
    </w:rPr>
  </w:style>
  <w:style w:type="character" w:customStyle="1" w:styleId="Charf4">
    <w:name w:val="纯文本 Char"/>
    <w:basedOn w:val="a4"/>
    <w:link w:val="affff2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3">
    <w:name w:val="Closing"/>
    <w:basedOn w:val="a3"/>
    <w:link w:val="Charf5"/>
    <w:uiPriority w:val="99"/>
    <w:semiHidden/>
    <w:unhideWhenUsed/>
    <w:rsid w:val="00157FC4"/>
    <w:pPr>
      <w:ind w:left="4320"/>
    </w:pPr>
  </w:style>
  <w:style w:type="character" w:customStyle="1" w:styleId="Charf5">
    <w:name w:val="结束语 Char"/>
    <w:basedOn w:val="a4"/>
    <w:link w:val="affff3"/>
    <w:uiPriority w:val="99"/>
    <w:semiHidden/>
    <w:rsid w:val="00157FC4"/>
    <w:rPr>
      <w:rFonts w:ascii="Microsoft YaHei UI" w:eastAsia="Microsoft YaHei UI" w:hAnsi="Microsoft YaHei UI"/>
    </w:rPr>
  </w:style>
  <w:style w:type="table" w:styleId="1e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Grid Table Light"/>
    <w:basedOn w:val="a5"/>
    <w:uiPriority w:val="40"/>
    <w:rsid w:val="00157FC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157F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157FC4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157FC4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157FC4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157FC4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157FC4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157FC4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5"/>
    <w:uiPriority w:val="47"/>
    <w:rsid w:val="00157FC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157FC4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157FC4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157FC4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157FC4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157FC4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157FC4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1">
    <w:name w:val="Grid Table 3"/>
    <w:basedOn w:val="a5"/>
    <w:uiPriority w:val="48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c">
    <w:name w:val="Grid Table 4"/>
    <w:basedOn w:val="a5"/>
    <w:uiPriority w:val="49"/>
    <w:rsid w:val="00157FC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157FC4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157FC4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157FC4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157FC4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157FC4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157FC4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b">
    <w:name w:val="Grid Table 5 Dark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157FC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5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5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0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5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6">
    <w:name w:val="footnote text"/>
    <w:basedOn w:val="a3"/>
    <w:link w:val="Charf6"/>
    <w:uiPriority w:val="99"/>
    <w:semiHidden/>
    <w:unhideWhenUsed/>
    <w:rsid w:val="00157FC4"/>
    <w:rPr>
      <w:sz w:val="20"/>
      <w:szCs w:val="20"/>
    </w:rPr>
  </w:style>
  <w:style w:type="character" w:customStyle="1" w:styleId="Charf6">
    <w:name w:val="脚注文本 Char"/>
    <w:basedOn w:val="a4"/>
    <w:link w:val="af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7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f1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9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a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b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c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5DCD3B-B85E-4DAE-997A-F044B150B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蓝色球简历.dotx</Template>
  <TotalTime>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2019-10-21T09:43:00Z</dcterms:created>
  <dcterms:modified xsi:type="dcterms:W3CDTF">2019-10-23T07:34:00Z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