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C3377A" w14:paraId="628215B9" w14:textId="77777777" w:rsidTr="00F63ED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1C52A924" w14:textId="32A04EE0" w:rsidR="003D1B71" w:rsidRPr="00157FC4" w:rsidRDefault="00B5624D" w:rsidP="003D1B71">
            <w:pPr>
              <w:pStyle w:val="a7"/>
              <w:kinsoku w:val="0"/>
              <w:overflowPunct w:val="0"/>
              <w:ind w:left="-120"/>
            </w:pPr>
            <w:r w:rsidRPr="00022F1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A3F2990" wp14:editId="576B37EB">
                  <wp:simplePos x="0" y="0"/>
                  <wp:positionH relativeFrom="page">
                    <wp:posOffset>-541493</wp:posOffset>
                  </wp:positionH>
                  <wp:positionV relativeFrom="page">
                    <wp:posOffset>3701297</wp:posOffset>
                  </wp:positionV>
                  <wp:extent cx="2880000" cy="3020400"/>
                  <wp:effectExtent l="0" t="0" r="0" b="0"/>
                  <wp:wrapNone/>
                  <wp:docPr id="28" name="图片 28" descr="C:\Users\hqj951203\Desktop\1294107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qj951203\Desktop\1294107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0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0C8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700CC9BE">
                      <wp:simplePos x="0" y="0"/>
                      <wp:positionH relativeFrom="column">
                        <wp:posOffset>284964</wp:posOffset>
                      </wp:positionH>
                      <wp:positionV relativeFrom="paragraph">
                        <wp:posOffset>1160087</wp:posOffset>
                      </wp:positionV>
                      <wp:extent cx="2004695" cy="2897109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2897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ACD884" w14:textId="62E1AA67" w:rsidR="00A114F0" w:rsidRPr="009935D5" w:rsidRDefault="00A000C8" w:rsidP="00A114F0">
                                  <w:pPr>
                                    <w:pStyle w:val="afff4"/>
                                    <w:rPr>
                                      <w:rFonts w:ascii="Times New Roman" w:hAnsi="Times New Roman"/>
                                      <w:color w:val="2C567A" w:themeColor="accent1"/>
                                      <w:sz w:val="22"/>
                                      <w:szCs w:val="22"/>
                                    </w:rPr>
                                  </w:pPr>
                                  <w:r w:rsidRPr="009935D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  <w:sz w:val="22"/>
                                      <w:szCs w:val="22"/>
                                    </w:rPr>
                                    <w:t>座右铭：</w:t>
                                  </w:r>
                                  <w:r w:rsidR="00A114F0" w:rsidRPr="009935D5">
                                    <w:rPr>
                                      <w:rFonts w:ascii="Times New Roman" w:hAnsi="Times New Roman"/>
                                      <w:color w:val="2C567A" w:themeColor="accent1"/>
                                      <w:sz w:val="22"/>
                                      <w:szCs w:val="22"/>
                                    </w:rPr>
                                    <w:t>人生在于经历，做更好的自己</w:t>
                                  </w:r>
                                  <w:bookmarkStart w:id="0" w:name="_GoBack"/>
                                  <w:bookmarkEnd w:id="0"/>
                                </w:p>
                                <w:p w14:paraId="1C4EF691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</w:p>
                                <w:p w14:paraId="1C55D346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14:paraId="2396D98E" w14:textId="50480886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9935D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9935D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Pr="009935D5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</w:t>
                                  </w:r>
                                  <w:r w:rsidR="00A114F0" w:rsidRPr="009935D5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790468585</w:t>
                                  </w:r>
                                </w:p>
                                <w:p w14:paraId="6D24EE1B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</w:p>
                                <w:p w14:paraId="3CCF73A0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</w:p>
                                <w:p w14:paraId="6808A4D8" w14:textId="77777777" w:rsidR="009935D5" w:rsidRDefault="009935D5" w:rsidP="00A000C8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5A0593F5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9935D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A114F0" w:rsidRPr="009935D5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15850644012</w:t>
                                  </w:r>
                                </w:p>
                                <w:p w14:paraId="222E4D18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</w:p>
                                <w:p w14:paraId="2EA8D5C0" w14:textId="77777777" w:rsidR="009935D5" w:rsidRDefault="009935D5" w:rsidP="00A000C8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40566EE7" w:rsidR="00A000C8" w:rsidRPr="009935D5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9935D5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A114F0" w:rsidRPr="009935D5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1790468585@qq.com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E17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22.45pt;margin-top:91.35pt;width:157.85pt;height:2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" fillcolor="white [3201]" stroked="f" strokeweight=".5pt">
                      <v:textbox>
                        <w:txbxContent>
                          <w:p w14:paraId="4CACD884" w14:textId="62E1AA67" w:rsidR="00A114F0" w:rsidRPr="009935D5" w:rsidRDefault="00A000C8" w:rsidP="00A114F0">
                            <w:pPr>
                              <w:pStyle w:val="afff4"/>
                              <w:rPr>
                                <w:rFonts w:ascii="Times New Roman" w:hAnsi="Times New Roman"/>
                                <w:color w:val="2C567A" w:themeColor="accent1"/>
                                <w:sz w:val="22"/>
                                <w:szCs w:val="22"/>
                              </w:rPr>
                            </w:pPr>
                            <w:r w:rsidRPr="009935D5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</w:rPr>
                              <w:t>座右铭：</w:t>
                            </w:r>
                            <w:r w:rsidR="00A114F0" w:rsidRPr="009935D5">
                              <w:rPr>
                                <w:rFonts w:ascii="Times New Roman" w:hAnsi="Times New Roman"/>
                                <w:color w:val="2C567A" w:themeColor="accent1"/>
                                <w:sz w:val="22"/>
                                <w:szCs w:val="22"/>
                              </w:rPr>
                              <w:t>人生在于经历，做更好的自己</w:t>
                            </w:r>
                            <w:bookmarkStart w:id="1" w:name="_GoBack"/>
                            <w:bookmarkEnd w:id="1"/>
                          </w:p>
                          <w:p w14:paraId="1C4EF691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</w:p>
                          <w:p w14:paraId="1C55D346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2396D98E" w14:textId="50480886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9935D5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9935D5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Pr="009935D5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</w:t>
                            </w:r>
                            <w:r w:rsidR="00A114F0" w:rsidRPr="009935D5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790468585</w:t>
                            </w:r>
                          </w:p>
                          <w:p w14:paraId="6D24EE1B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</w:p>
                          <w:p w14:paraId="3CCF73A0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</w:p>
                          <w:p w14:paraId="6808A4D8" w14:textId="77777777" w:rsidR="009935D5" w:rsidRDefault="009935D5" w:rsidP="00A000C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</w:pPr>
                          </w:p>
                          <w:p w14:paraId="7D9397AA" w14:textId="5A0593F5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9935D5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A114F0" w:rsidRPr="009935D5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15850644012</w:t>
                            </w:r>
                          </w:p>
                          <w:p w14:paraId="222E4D18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</w:p>
                          <w:p w14:paraId="2EA8D5C0" w14:textId="77777777" w:rsidR="009935D5" w:rsidRDefault="009935D5" w:rsidP="00A000C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</w:pPr>
                          </w:p>
                          <w:p w14:paraId="579D313E" w14:textId="40566EE7" w:rsidR="00A000C8" w:rsidRPr="009935D5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9935D5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A114F0" w:rsidRPr="009935D5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1790468585@qq.com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11E346AC">
                      <wp:simplePos x="0" y="0"/>
                      <wp:positionH relativeFrom="column">
                        <wp:posOffset>-98262</wp:posOffset>
                      </wp:positionH>
                      <wp:positionV relativeFrom="paragraph">
                        <wp:posOffset>3269709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8A34A80" id="组 24" o:spid="_x0000_s1026" alt="电子邮件图标" style="position:absolute;left:0;text-align:left;margin-left:-7.75pt;margin-top:257.45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4Q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DNoy1HUQ8LAucrA1WaWQyUAYjwkC+ZFH45xm9J5pgjBvucDvaLKyIxIAwboUik8KMNuO/ia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D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电子邮件图标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401904D4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2577465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7E2E9CC" id="组 22" o:spid="_x0000_s1026" alt="电话图标" style="position:absolute;left:0;text-align:left;margin-left:-8.5pt;margin-top:202.9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39154A8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1882322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72748813" id="组 23" o:spid="_x0000_s1026" alt="网站图标" style="position:absolute;left:0;text-align:left;margin-left:-9.25pt;margin-top:148.2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Ckd/Tq4QAAAAoBAAAPAAAAZHJzL2Rvd25y&#10;ZXYueG1sTI/BasJAEIbvhb7DMoXedBM1omk2ItL2JIVqofQ2ZsckmN0N2TWJb9/pqZ6GYT7++f5s&#10;M5pG9NT52lkF8TQCQbZwuralgq/j22QFwge0GhtnScGNPGzyx4cMU+0G+0n9IZSCQ6xPUUEVQptK&#10;6YuKDPqpa8ny7ew6g4HXrpS6w4HDTSNnUbSUBmvLHypsaVdRcTlcjYL3AYftPH7t95fz7vZzTD6+&#10;9zEp9fw0bl9ABBrDPwx/+qwOOTud3NVqLxoFk3iVMKpgtl4uQDAxX3CXE88kWoPMM3lf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A000C8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44543867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1156335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53A2EC7C" id="组 21" o:spid="_x0000_s1026" alt="GPS 图标" style="position:absolute;left:0;text-align:left;margin-left:-8.9pt;margin-top:91.05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WuLbq8fAgd3r023uQAPea9ttLkAD3uvnbG5AA99r82u&#10;uQAPf6/9q7kAD4GvLam5AA+Dr12muQAPha+No7kAD4evvaC5ABOJD8LCZizEBcYWTgvKD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H1tFTI6Fk/mkCSbHMj62i5gcy/jYMGJy&#10;LONjy4jJsXDqh/aB6RMf20ZMjmV8bBwxOZbxsX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Po7pMjoUTXdUCc3R+HN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UI4lBF4BwrEcJsdyKMcSAs8CWbEcJsdyKMcSAs8CWbEcJsdyKMcSAs8CWTsfJsdyKMcSAs8C&#10;WTsfJsdyKMcSAssC5VgOk2M5lGMJgWeBItHkWA7lWELgWaBINDmWQzmWEHgWKBJNjuVQjiUEngWK&#10;RJ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3" w:type="dxa"/>
            <w:tcBorders>
              <w:bottom w:val="nil"/>
            </w:tcBorders>
          </w:tcPr>
          <w:p w14:paraId="2A2F8CD7" w14:textId="2659D779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D3AE7DF" w14:textId="37B49BE7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57DE590F" w14:textId="1946E5D4" w:rsidR="009C42E5" w:rsidRPr="009935D5" w:rsidRDefault="00A114F0" w:rsidP="00FD174B">
            <w:pPr>
              <w:rPr>
                <w:rFonts w:ascii="Times New Roman" w:hAnsi="Times New Roman"/>
                <w:sz w:val="21"/>
                <w:szCs w:val="21"/>
              </w:rPr>
            </w:pPr>
            <w:r w:rsidRPr="009935D5">
              <w:rPr>
                <w:rFonts w:ascii="Times New Roman" w:hAnsi="Times New Roman"/>
                <w:sz w:val="21"/>
                <w:szCs w:val="21"/>
              </w:rPr>
              <w:t>2017.09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>-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>至今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>南京航空航天大学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硕士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>研究生</w:t>
            </w:r>
          </w:p>
          <w:p w14:paraId="3D8C70C6" w14:textId="45749CA5" w:rsidR="009C42E5" w:rsidRPr="009935D5" w:rsidRDefault="00A114F0" w:rsidP="00CD1556">
            <w:pPr>
              <w:rPr>
                <w:sz w:val="21"/>
                <w:szCs w:val="21"/>
              </w:rPr>
            </w:pPr>
            <w:r w:rsidRPr="009935D5">
              <w:rPr>
                <w:rFonts w:ascii="Times New Roman" w:hAnsi="Times New Roman"/>
                <w:sz w:val="21"/>
                <w:szCs w:val="21"/>
              </w:rPr>
              <w:t>2013.09-2017</w:t>
            </w:r>
            <w:r w:rsidR="00FD174B" w:rsidRPr="009935D5">
              <w:rPr>
                <w:rFonts w:ascii="Times New Roman" w:hAnsi="Times New Roman"/>
                <w:sz w:val="21"/>
                <w:szCs w:val="21"/>
              </w:rPr>
              <w:t xml:space="preserve">.06    </w:t>
            </w:r>
            <w:r w:rsidR="00FD174B" w:rsidRPr="009935D5">
              <w:rPr>
                <w:rFonts w:hint="eastAsia"/>
                <w:sz w:val="21"/>
                <w:szCs w:val="21"/>
              </w:rPr>
              <w:t xml:space="preserve">南京航空航天大学 </w:t>
            </w:r>
            <w:r w:rsidR="00FD174B" w:rsidRPr="009935D5">
              <w:rPr>
                <w:sz w:val="21"/>
                <w:szCs w:val="21"/>
              </w:rPr>
              <w:t xml:space="preserve">   </w:t>
            </w:r>
            <w:r w:rsidR="00FD174B" w:rsidRPr="009935D5">
              <w:rPr>
                <w:rFonts w:hint="eastAsia"/>
                <w:sz w:val="21"/>
                <w:szCs w:val="21"/>
              </w:rPr>
              <w:t>工学学士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6DD7CC52" w:rsidR="009C42E5" w:rsidRPr="009935D5" w:rsidRDefault="00FD174B" w:rsidP="00CD1556">
            <w:pPr>
              <w:rPr>
                <w:sz w:val="21"/>
                <w:szCs w:val="21"/>
              </w:rPr>
            </w:pPr>
            <w:r w:rsidRPr="009935D5">
              <w:rPr>
                <w:rFonts w:hint="eastAsia"/>
                <w:sz w:val="21"/>
                <w:szCs w:val="21"/>
              </w:rPr>
              <w:t>现主要从事</w:t>
            </w:r>
            <w:r w:rsidR="00A114F0" w:rsidRPr="009935D5">
              <w:rPr>
                <w:rFonts w:ascii="Times New Roman" w:hAnsi="Times New Roman"/>
                <w:sz w:val="21"/>
                <w:szCs w:val="21"/>
              </w:rPr>
              <w:t>白光</w:t>
            </w:r>
            <w:r w:rsidR="00A114F0" w:rsidRPr="009935D5">
              <w:rPr>
                <w:rFonts w:ascii="Times New Roman" w:hAnsi="Times New Roman"/>
                <w:sz w:val="21"/>
                <w:szCs w:val="21"/>
              </w:rPr>
              <w:t>LED</w:t>
            </w:r>
            <w:r w:rsidR="00A114F0" w:rsidRPr="009935D5">
              <w:rPr>
                <w:rFonts w:ascii="Times New Roman" w:hAnsi="Times New Roman"/>
                <w:sz w:val="21"/>
                <w:szCs w:val="21"/>
              </w:rPr>
              <w:t>荧光材料和微电子封装材料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30E33399" w14:textId="3BD552F1" w:rsidR="00253D91" w:rsidRPr="009935D5" w:rsidRDefault="00253D91" w:rsidP="009935D5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B5624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He Q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 w:rsidR="00B5624D" w:rsidRPr="002B3C1B">
              <w:rPr>
                <w:rFonts w:ascii="Times New Roman" w:hAnsi="Times New Roman"/>
              </w:rPr>
              <w:t>*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Fu R, Zhu H, et al. Synthesis and luminescence enhancement of Ca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y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Sr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4−x−y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Al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O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7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:xEu</w:t>
            </w:r>
            <w:r w:rsidRPr="009935D5">
              <w:rPr>
                <w:rFonts w:ascii="Times New Roman" w:hAnsi="Times New Roman"/>
                <w:sz w:val="21"/>
                <w:szCs w:val="21"/>
                <w:vertAlign w:val="superscript"/>
              </w:rPr>
              <w:t>2+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 xml:space="preserve"> phosphors by a novel halide-assisted solid-state reaction method. Journal of Materials Science:</w:t>
            </w:r>
            <w:r w:rsidR="009935D5">
              <w:rPr>
                <w:rFonts w:ascii="Times New Roman" w:hAnsi="Times New Roman"/>
                <w:sz w:val="21"/>
                <w:szCs w:val="21"/>
              </w:rPr>
              <w:t xml:space="preserve"> Materials in Electronics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, 2018, 29(12):10487-10493.</w:t>
            </w:r>
          </w:p>
          <w:p w14:paraId="1E1CF414" w14:textId="01DBC9B6" w:rsidR="009935D5" w:rsidRPr="009A6C18" w:rsidRDefault="00253D91" w:rsidP="009A6C18">
            <w:pPr>
              <w:pStyle w:val="a1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B5624D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He Q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 w:rsidR="00B5624D" w:rsidRPr="002B3C1B">
              <w:rPr>
                <w:rFonts w:ascii="Times New Roman" w:hAnsi="Times New Roman"/>
              </w:rPr>
              <w:t>*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Fu R, Song X, et al. Tunable luminescence and energy transfer from Ce</w:t>
            </w:r>
            <w:r w:rsidRPr="009935D5">
              <w:rPr>
                <w:rFonts w:ascii="Times New Roman" w:hAnsi="Times New Roman"/>
                <w:sz w:val="21"/>
                <w:szCs w:val="21"/>
                <w:vertAlign w:val="superscript"/>
              </w:rPr>
              <w:t xml:space="preserve">3+ 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to Dy</w:t>
            </w:r>
            <w:r w:rsidRPr="009935D5">
              <w:rPr>
                <w:rFonts w:ascii="Times New Roman" w:hAnsi="Times New Roman"/>
                <w:sz w:val="21"/>
                <w:szCs w:val="21"/>
                <w:vertAlign w:val="superscript"/>
              </w:rPr>
              <w:t>3+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 xml:space="preserve"> in Ca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3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Al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>2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O</w:t>
            </w:r>
            <w:r w:rsidRPr="009935D5">
              <w:rPr>
                <w:rFonts w:ascii="Times New Roman" w:hAnsi="Times New Roman"/>
                <w:sz w:val="21"/>
                <w:szCs w:val="21"/>
                <w:vertAlign w:val="subscript"/>
              </w:rPr>
              <w:t xml:space="preserve">6 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host matrix prepared via a facile sol-gel process. Journal of Alloys and Compounds, 2019: 151960.</w:t>
            </w:r>
          </w:p>
          <w:p w14:paraId="770C0610" w14:textId="77777777" w:rsidR="009C42E5" w:rsidRPr="00C3377A" w:rsidRDefault="00C3377A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F83AA21" wp14:editId="292293F9">
                      <wp:simplePos x="0" y="0"/>
                      <wp:positionH relativeFrom="column">
                        <wp:posOffset>-2626360</wp:posOffset>
                      </wp:positionH>
                      <wp:positionV relativeFrom="paragraph">
                        <wp:posOffset>25872</wp:posOffset>
                      </wp:positionV>
                      <wp:extent cx="337820" cy="337185"/>
                      <wp:effectExtent l="0" t="0" r="5080" b="5715"/>
                      <wp:wrapNone/>
                      <wp:docPr id="29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0" name="任意多边形：形状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9782351" id="组 22" o:spid="_x0000_s1026" alt="电话图标" style="position:absolute;left:0;text-align:left;margin-left:-206.8pt;margin-top:2.05pt;width:26.6pt;height:26.55pt;z-index:25167052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EE5076"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60F93B39" w14:textId="0DF3CF69" w:rsidR="00253D91" w:rsidRPr="009A6C18" w:rsidRDefault="00253D91" w:rsidP="00253D91">
            <w:pPr>
              <w:pStyle w:val="a1"/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color w:val="2C567A" w:themeColor="accent1"/>
                <w:sz w:val="21"/>
                <w:szCs w:val="21"/>
              </w:rPr>
            </w:pPr>
            <w:r w:rsidRPr="009935D5">
              <w:rPr>
                <w:rFonts w:ascii="Times New Roman" w:hAnsi="Times New Roman"/>
              </w:rPr>
              <w:t xml:space="preserve"> 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“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材料科学中的物理化学原理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”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暑期国际学校，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2018.07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，南京，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作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Poster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展示；</w:t>
            </w:r>
          </w:p>
          <w:p w14:paraId="3D44BA39" w14:textId="62802274" w:rsidR="009A6C18" w:rsidRPr="009A6C18" w:rsidRDefault="009A6C18" w:rsidP="009A6C18">
            <w:pPr>
              <w:pStyle w:val="a1"/>
              <w:numPr>
                <w:ilvl w:val="0"/>
                <w:numId w:val="17"/>
              </w:numPr>
              <w:rPr>
                <w:rFonts w:ascii="Times New Roman" w:hAnsi="Times New Roman"/>
                <w:sz w:val="21"/>
                <w:szCs w:val="21"/>
              </w:rPr>
            </w:pPr>
            <w:r w:rsidRPr="009A6C18">
              <w:rPr>
                <w:rFonts w:ascii="Times New Roman" w:hAnsi="Times New Roman"/>
                <w:sz w:val="21"/>
                <w:szCs w:val="21"/>
              </w:rPr>
              <w:t>“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>材料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>+” —2018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>面向苛刻环境的材料国际论坛，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>2018.10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>，南京，参会。</w:t>
            </w:r>
            <w:r w:rsidRPr="009A6C18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057C585E" w14:textId="5461ED52" w:rsidR="009C42E5" w:rsidRPr="00253D91" w:rsidRDefault="00955466" w:rsidP="00253D91">
            <w:pPr>
              <w:rPr>
                <w:b/>
                <w:bCs/>
                <w:color w:val="2C567A" w:themeColor="accent1"/>
              </w:rPr>
            </w:pPr>
            <w:r w:rsidRPr="00253D91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2F1F9B3B" w14:textId="77777777" w:rsidR="00253D91" w:rsidRPr="009935D5" w:rsidRDefault="00253D91" w:rsidP="009935D5">
            <w:pPr>
              <w:pStyle w:val="a1"/>
              <w:numPr>
                <w:ilvl w:val="0"/>
                <w:numId w:val="18"/>
              </w:numPr>
              <w:ind w:left="357" w:hanging="357"/>
              <w:rPr>
                <w:rFonts w:ascii="Times New Roman" w:hAnsi="Times New Roman"/>
                <w:sz w:val="21"/>
                <w:szCs w:val="21"/>
              </w:rPr>
            </w:pPr>
            <w:r w:rsidRPr="009935D5">
              <w:rPr>
                <w:rFonts w:ascii="Times New Roman" w:hAnsi="Times New Roman"/>
                <w:sz w:val="21"/>
                <w:szCs w:val="21"/>
              </w:rPr>
              <w:t>2019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年度硕士研究生国家奖学金</w:t>
            </w:r>
          </w:p>
          <w:p w14:paraId="0E56AFCB" w14:textId="1CACE560" w:rsidR="00A738A2" w:rsidRPr="009935D5" w:rsidRDefault="00955466" w:rsidP="009935D5">
            <w:pPr>
              <w:pStyle w:val="a1"/>
              <w:numPr>
                <w:ilvl w:val="0"/>
                <w:numId w:val="18"/>
              </w:numPr>
              <w:ind w:left="357" w:hanging="357"/>
              <w:rPr>
                <w:rFonts w:ascii="Times New Roman" w:hAnsi="Times New Roman"/>
                <w:sz w:val="21"/>
                <w:szCs w:val="21"/>
              </w:rPr>
            </w:pPr>
            <w:r w:rsidRPr="009935D5">
              <w:rPr>
                <w:rFonts w:ascii="Times New Roman" w:hAnsi="Times New Roman"/>
                <w:sz w:val="21"/>
                <w:szCs w:val="21"/>
              </w:rPr>
              <w:t>2018</w:t>
            </w:r>
            <w:r w:rsidR="00253D91" w:rsidRPr="009935D5">
              <w:rPr>
                <w:rFonts w:ascii="Times New Roman" w:hAnsi="Times New Roman"/>
                <w:sz w:val="21"/>
                <w:szCs w:val="21"/>
              </w:rPr>
              <w:t>、</w:t>
            </w:r>
            <w:r w:rsidR="00253D91" w:rsidRPr="009935D5">
              <w:rPr>
                <w:rFonts w:ascii="Times New Roman" w:hAnsi="Times New Roman"/>
                <w:sz w:val="21"/>
                <w:szCs w:val="21"/>
              </w:rPr>
              <w:t>2019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年度</w:t>
            </w:r>
            <w:r w:rsidR="00253D91" w:rsidRPr="009935D5">
              <w:rPr>
                <w:rFonts w:ascii="Times New Roman" w:hAnsi="Times New Roman"/>
                <w:sz w:val="21"/>
                <w:szCs w:val="21"/>
              </w:rPr>
              <w:t>研究生学业奖学金一等奖</w:t>
            </w:r>
            <w:r w:rsidR="00253D91" w:rsidRPr="009935D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5CF4186" w14:textId="70936DA1" w:rsidR="00955466" w:rsidRPr="009935D5" w:rsidRDefault="00253D91" w:rsidP="009935D5">
            <w:pPr>
              <w:pStyle w:val="a1"/>
              <w:numPr>
                <w:ilvl w:val="0"/>
                <w:numId w:val="18"/>
              </w:numPr>
              <w:ind w:left="357" w:hanging="357"/>
              <w:rPr>
                <w:rFonts w:ascii="Times New Roman" w:hAnsi="Times New Roman"/>
                <w:sz w:val="21"/>
                <w:szCs w:val="21"/>
              </w:rPr>
            </w:pPr>
            <w:r w:rsidRPr="009935D5">
              <w:rPr>
                <w:rFonts w:ascii="Times New Roman" w:hAnsi="Times New Roman"/>
                <w:sz w:val="21"/>
                <w:szCs w:val="21"/>
              </w:rPr>
              <w:t>2019</w:t>
            </w:r>
            <w:r w:rsidRPr="009935D5">
              <w:rPr>
                <w:rFonts w:ascii="Times New Roman" w:hAnsi="Times New Roman"/>
                <w:sz w:val="21"/>
                <w:szCs w:val="21"/>
              </w:rPr>
              <w:t>年度科研创新先进个人</w:t>
            </w:r>
            <w:r w:rsidR="00B5624D">
              <w:rPr>
                <w:rFonts w:ascii="Times New Roman" w:hAnsi="Times New Roman" w:hint="eastAsia"/>
                <w:sz w:val="21"/>
                <w:szCs w:val="21"/>
              </w:rPr>
              <w:t>、</w:t>
            </w:r>
            <w:r w:rsidR="00B5624D">
              <w:rPr>
                <w:rFonts w:ascii="Times New Roman" w:hAnsi="Times New Roman"/>
                <w:sz w:val="21"/>
                <w:szCs w:val="21"/>
              </w:rPr>
              <w:t>三好研究生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291C0464" w:rsidR="00A738A2" w:rsidRPr="009935D5" w:rsidRDefault="009935D5" w:rsidP="009935D5">
            <w:pPr>
              <w:spacing w:afterLines="50" w:after="120"/>
              <w:rPr>
                <w:sz w:val="21"/>
                <w:szCs w:val="21"/>
              </w:rPr>
            </w:pPr>
            <w:r w:rsidRPr="009935D5">
              <w:rPr>
                <w:rFonts w:hint="eastAsia"/>
                <w:sz w:val="21"/>
                <w:szCs w:val="21"/>
              </w:rPr>
              <w:t>面向</w:t>
            </w:r>
            <w:r w:rsidR="003A060E" w:rsidRPr="009935D5">
              <w:rPr>
                <w:rFonts w:hint="eastAsia"/>
                <w:sz w:val="21"/>
                <w:szCs w:val="21"/>
              </w:rPr>
              <w:t>航天</w:t>
            </w:r>
            <w:r w:rsidRPr="009935D5">
              <w:rPr>
                <w:rFonts w:hint="eastAsia"/>
                <w:sz w:val="21"/>
                <w:szCs w:val="21"/>
              </w:rPr>
              <w:t>领域</w:t>
            </w:r>
            <w:r w:rsidR="003A060E" w:rsidRPr="009935D5">
              <w:rPr>
                <w:rFonts w:hint="eastAsia"/>
                <w:sz w:val="21"/>
                <w:szCs w:val="21"/>
              </w:rPr>
              <w:t>应用需求，</w:t>
            </w:r>
            <w:r w:rsidR="00F42FB6" w:rsidRPr="009935D5">
              <w:rPr>
                <w:rFonts w:hint="eastAsia"/>
                <w:sz w:val="21"/>
                <w:szCs w:val="21"/>
              </w:rPr>
              <w:t>致力于</w:t>
            </w:r>
            <w:r w:rsidRPr="009935D5">
              <w:rPr>
                <w:rFonts w:hint="eastAsia"/>
                <w:sz w:val="21"/>
                <w:szCs w:val="21"/>
              </w:rPr>
              <w:t>研究</w:t>
            </w:r>
            <w:r w:rsidRPr="009935D5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特种器件及其微组装技术</w:t>
            </w:r>
            <w:r>
              <w:rPr>
                <w:rFonts w:ascii="Arial" w:hAnsi="Arial" w:cs="Arial" w:hint="eastAsia"/>
                <w:color w:val="333333"/>
                <w:sz w:val="21"/>
                <w:szCs w:val="21"/>
                <w:shd w:val="clear" w:color="auto" w:fill="FFFFFF"/>
              </w:rPr>
              <w:t>。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5E529FDB" w:rsidR="00A000C8" w:rsidRPr="00D36F0C" w:rsidRDefault="009935D5" w:rsidP="009935D5">
            <w:r w:rsidRPr="009935D5">
              <w:rPr>
                <w:rFonts w:hint="eastAsia"/>
                <w:sz w:val="21"/>
                <w:szCs w:val="21"/>
              </w:rPr>
              <w:t>人生最大的乐趣就在于挑战各种各样的艰险。做更好的自己，不悔昨日，不畏将来，不负自己。</w:t>
            </w:r>
          </w:p>
        </w:tc>
      </w:tr>
    </w:tbl>
    <w:p w14:paraId="3388365F" w14:textId="7723C743" w:rsidR="007F5B63" w:rsidRPr="00157FC4" w:rsidRDefault="00022F12" w:rsidP="00955466">
      <w:pPr>
        <w:pStyle w:val="a7"/>
      </w:pPr>
      <w:r w:rsidRPr="00022F12">
        <w:rPr>
          <w:noProof/>
        </w:rPr>
        <w:drawing>
          <wp:anchor distT="0" distB="0" distL="114300" distR="114300" simplePos="0" relativeHeight="251671552" behindDoc="0" locked="0" layoutInCell="1" allowOverlap="1" wp14:anchorId="5B5DBD8E" wp14:editId="27A7A5A8">
            <wp:simplePos x="0" y="0"/>
            <wp:positionH relativeFrom="page">
              <wp:posOffset>-413964</wp:posOffset>
            </wp:positionH>
            <wp:positionV relativeFrom="paragraph">
              <wp:posOffset>-8563137</wp:posOffset>
            </wp:positionV>
            <wp:extent cx="2881423" cy="3022473"/>
            <wp:effectExtent l="0" t="0" r="0" b="0"/>
            <wp:wrapNone/>
            <wp:docPr id="27" name="图片 27" descr="C:\Users\hqj951203\Desktop\129410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qj951203\Desktop\1294107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30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B63" w:rsidRPr="00157FC4" w:rsidSect="00581FBC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2E32F" w14:textId="77777777" w:rsidR="0024738F" w:rsidRDefault="0024738F" w:rsidP="00590471">
      <w:r>
        <w:separator/>
      </w:r>
    </w:p>
  </w:endnote>
  <w:endnote w:type="continuationSeparator" w:id="0">
    <w:p w14:paraId="1C30AB1A" w14:textId="77777777" w:rsidR="0024738F" w:rsidRDefault="0024738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8FBC3" w14:textId="77777777" w:rsidR="0024738F" w:rsidRDefault="0024738F" w:rsidP="00590471">
      <w:r>
        <w:separator/>
      </w:r>
    </w:p>
  </w:footnote>
  <w:footnote w:type="continuationSeparator" w:id="0">
    <w:p w14:paraId="2A2AECDD" w14:textId="77777777" w:rsidR="0024738F" w:rsidRDefault="0024738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CA7F8" w14:textId="6FDB0797" w:rsidR="00F63ED7" w:rsidRPr="006638A1" w:rsidRDefault="00491703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 w:rsidRPr="006638A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40BF2085">
              <wp:simplePos x="0" y="0"/>
              <wp:positionH relativeFrom="margin">
                <wp:posOffset>2622550</wp:posOffset>
              </wp:positionH>
              <wp:positionV relativeFrom="paragraph">
                <wp:posOffset>-76200</wp:posOffset>
              </wp:positionV>
              <wp:extent cx="3949700" cy="2806700"/>
              <wp:effectExtent l="0" t="0" r="0" b="0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5DC5B1DA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A114F0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491703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24"/>
                              <w:szCs w:val="24"/>
                            </w:rPr>
                          </w:pPr>
                        </w:p>
                        <w:p w14:paraId="6CE53312" w14:textId="248A21EA" w:rsidR="0099539B" w:rsidRPr="009E7EEE" w:rsidRDefault="00A114F0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何钦江</w:t>
                          </w:r>
                        </w:p>
                        <w:p w14:paraId="2FE53AF1" w14:textId="41BBD48E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A114F0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SX1706046</w:t>
                          </w:r>
                        </w:p>
                        <w:p w14:paraId="0812FDB4" w14:textId="77777777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材料加工工程</w:t>
                          </w:r>
                        </w:p>
                        <w:p w14:paraId="5B9BA72C" w14:textId="0D062FEB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 w:rsidR="00A114F0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傅仁利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6pt;width:311pt;height:2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xx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a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5DC5B1DA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A114F0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491703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24"/>
                        <w:szCs w:val="24"/>
                      </w:rPr>
                    </w:pPr>
                  </w:p>
                  <w:p w14:paraId="6CE53312" w14:textId="248A21EA" w:rsidR="0099539B" w:rsidRPr="009E7EEE" w:rsidRDefault="00A114F0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何钦江</w:t>
                    </w:r>
                  </w:p>
                  <w:p w14:paraId="2FE53AF1" w14:textId="41BBD48E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A114F0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SX1706046</w:t>
                    </w:r>
                  </w:p>
                  <w:p w14:paraId="0812FDB4" w14:textId="77777777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材料加工工程</w:t>
                    </w:r>
                  </w:p>
                  <w:p w14:paraId="5B9BA72C" w14:textId="0D062FEB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 w:rsidR="00A114F0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傅仁利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99539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18658F6C">
              <wp:simplePos x="0" y="0"/>
              <wp:positionH relativeFrom="column">
                <wp:posOffset>2702560</wp:posOffset>
              </wp:positionH>
              <wp:positionV relativeFrom="paragraph">
                <wp:posOffset>2667000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6DC0C5F" id="直接连接符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10pt" to="506.0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" strokecolor="#2c567a [3204]" strokeweight="3.5pt">
              <v:stroke joinstyle="miter"/>
            </v:line>
          </w:pict>
        </mc:Fallback>
      </mc:AlternateContent>
    </w:r>
    <w:r w:rsidR="006638A1" w:rsidRPr="006638A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12DB694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BDEB4" id="_x0000_s1028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E4DC7FB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F1F495A" w14:textId="4AB0306F" w:rsidR="00F90B57" w:rsidRDefault="00F90B57" w:rsidP="00F90B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6259A8" id="组 26" o:spid="_x0000_s1029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KJXC8oTA&#10;00CRaHIsDygV0cBEonIsD5NjeUCpiAYmEpVjeZgcy0M5lhBYvaAcy8PkWB5QKrUNTI7loRxLCLwq&#10;KBJNjuWhHEsIPA0UiSbH8lCOJQSeBopEk2N5KMcSAksD5VgeJsfyUI4lBJ4GikSTY3koxxICTwNF&#10;osmxPJRjCYGngSLR5FgeyrGEwNNAkWhyLA/lWELgaPBUjiUEXgbCsTxNjuWpHEsIPA1kdn6aHMtT&#10;OZYQeBrI7Pw0OZanciwh8DQQP/FpcixP5VhC4GkgfuLT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RuugN+jh/e/V7B1/r5ce7jU7+rfer/adlWUgWDa&#10;9Ifqd/Vv/R78Vhm/G4Knvf9QH2HKVMM/8vhK8thhKrU7xWGC4qa0IEn0aBozNzFgFzN3zFmuaM36&#10;JXYByMT02S6BbWSmttCRMFy5OgLapBsAVuWOAnDPHIOWsEw91R99PuBK0XE9RRnnpx0H/DTFiFXv&#10;SstRcZsm0jYyw0OFkmXSKMV6RRiX4ApHyvrF2OW7WnryoLLAV4uFoxwt3UypZ+A4ZQ3pSFx922h1&#10;8SmmEsLp2nWyQa3KzVnZotJ9tGo4V9sR/aQ0eGpSqOK5kq1qnuzhcKJMLNlge4Emfsb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kncVYDlmmNku9wzQtQmhjYHPPlYzLwMxut6cmjRXSjIA84v/ri1ZjfaoP/a2IAqogbXevx&#10;dRJGpq46JB3ZkdwnCVJ//+o528slH/9k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X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J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O1haWC/Sy9SH6nT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NZQ0&#10;kjFbAJfawLXzxPrzRzlSoU/SkmdTALDlIpCiSog7/OEqkxx8As9RGNTmIUuFQkBBd3kyS98jz4te&#10;O7F7FYl1w/GihLqmxMIb0aSklqs0aXoX/MkKKDj0UtbxfdF0K0846cUwGOZcH05tHPasnLRBjBVK&#10;/WWpMNOBaLr+dNxTaAQeSTtDz8Rsos9HgSmz1Q8Jwd4BEw0vDBoKIl7W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/ETr2YMzU/YV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Zr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">
              <v:group id="组 14" o:spid="_x0000_s1030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任意多边形：形状 10" o:spid="_x0000_s1031" style="position:absolute;width:40644;height:40105;rotation:180;flip:x;visibility:visible;mso-wrap-style:squar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G6r4A&#10;AADaAAAADwAAAGRycy9kb3ducmV2LnhtbERPzYrCMBC+C75DGMGLrKkeRLqmsiwIehDR3QcYkmlT&#10;2ky6TdT69kYQ9jR8fL+z2Q6uFTfqQ+1ZwWKegSDW3tRcKfj92X2sQYSIbLD1TAoeFGBbjEcbzI2/&#10;85lul1iJFMIhRwU2xi6XMmhLDsPcd8SJK33vMCbYV9L0eE/hrpXLLFtJhzWnBosdfVvSzeXqFAS9&#10;dwttZoeltCeerZrjX8lGqelk+PoEEWmI/+K3e2/SfHi98rqy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jxuq+AAAA2gAAAA8AAAAAAAAAAAAAAAAAmAIAAGRycy9kb3ducmV2&#10;LnhtbFBLBQYAAAAABAAEAPUAAACDAw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formulas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<v:textbox>
                    <w:txbxContent>
                      <w:p w14:paraId="1F1F495A" w14:textId="4AB0306F" w:rsidR="00F90B57" w:rsidRDefault="00F90B57" w:rsidP="00F90B57">
                        <w:pPr>
                          <w:jc w:val="center"/>
                        </w:pPr>
                      </w:p>
                    </w:txbxContent>
                  </v:textbox>
                </v:shape>
                <v:shape id="任意多边形：形状 18" o:spid="_x0000_s1032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3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s1MIA&#10;AADaAAAADwAAAGRycy9kb3ducmV2LnhtbESPzWrDMBCE74G+g9hCb4kcU0xwI4cQatMem/gBNtb6&#10;h1or21Jt9+2rQqHHYWa+YY6n1fRipsl1lhXsdxEI4srqjhsF5S3fHkA4j6yxt0wKvsnBKXvYHDHV&#10;duEPmq++EQHCLkUFrfdDKqWrWjLodnYgDl5tJ4M+yKmResIlwE0v4yhKpMGOw0KLA11aqj6vX0YB&#10;PzeH2zhH8VrckyJ/j8tzPb4q9fS4nl9AeFr9f/iv/aYVJPB7Jd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izUwgAAANoAAAAPAAAAAAAAAAAAAAAAAJgCAABkcnMvZG93&#10;bnJldi54bWxQSwUGAAAAAAQABAD1AAAAhwMAAAAA&#10;" fillcolor="#2c567a [3204]" stroked="f"/>
              <v:group id="组 12" o:spid="_x0000_s1034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任意多边形：形状 10" o:spid="_x0000_s1035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UScIA&#10;AADbAAAADwAAAGRycy9kb3ducmV2LnhtbESPQW/CMAyF70j7D5EncYMUDmgUAkJMG5yQKLvsZhqT&#10;VjRO1WRQ/j0+TOJm6z2/93m57n2jbtTFOrCByTgDRVwGW7Mz8HP6Gn2AignZYhOYDDwownr1Nlhi&#10;bsOdj3QrklMSwjFHA1VKba51LCvyGMehJRbtEjqPSdbOadvhXcJ9o6dZNtMea5aGClvaVlReiz9v&#10;4HzI9nR0xdT+HprdeWbn35/OGjN87zcLUIn69DL/X+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BRJ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WCsQA&#10;AADbAAAADwAAAGRycy9kb3ducmV2LnhtbESPQWsCMRSE74X+h/AKXopmK7XIahQpKFJKobbg9ZE8&#10;N0s3LyFJdfXXN4LQ4zAz3zDzZe86caSYWs8KnkYVCGLtTcuNgu+v9XAKImVkg51nUnCmBMvF/d0c&#10;a+NP/EnHXW5EgXCqUYHNOdRSJm3JYRr5QFy8g48Oc5GxkSbiqcBdJ8dV9SIdtlwWLAZ6taR/dr9O&#10;wWX6qMPb2m4/JvvAK/fsdHzfKDV46FczEJn6/B++tbdGwXgC1y/l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lg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rDcAA&#10;AADcAAAADwAAAGRycy9kb3ducmV2LnhtbERPuY7CMBDtV+IfrEGiWxwoIpTFIA6tRLfiKLYcxZMD&#10;4nGIDQS+nilW2vLp3fNl7xp1py7Ung1Mxgko4tzbmksDp+P35wxUiMgWG89k4EkBlovBxxwz6x+8&#10;p/shlkpCOGRooIqxzbQOeUUOw9i3xMIVvnMYBXalth0+JNw1epokqXZYszRU2NKmovxyuDnp3V9/&#10;f25Fus3Phedd8tra9eRlzGjYr75ARerjv/jPvbMGpqnMlzNyBP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OrDcAAAADc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8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9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40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C679D"/>
    <w:multiLevelType w:val="hybridMultilevel"/>
    <w:tmpl w:val="F64E8EF2"/>
    <w:lvl w:ilvl="0" w:tplc="4434EE4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D7"/>
    <w:rsid w:val="00022F12"/>
    <w:rsid w:val="00060042"/>
    <w:rsid w:val="0007678A"/>
    <w:rsid w:val="0008685D"/>
    <w:rsid w:val="00090860"/>
    <w:rsid w:val="000917E6"/>
    <w:rsid w:val="000E54BC"/>
    <w:rsid w:val="000F0125"/>
    <w:rsid w:val="00112FD7"/>
    <w:rsid w:val="00121C69"/>
    <w:rsid w:val="00150ABD"/>
    <w:rsid w:val="00157FC4"/>
    <w:rsid w:val="0017741C"/>
    <w:rsid w:val="001946FC"/>
    <w:rsid w:val="00216BAE"/>
    <w:rsid w:val="00222466"/>
    <w:rsid w:val="00247254"/>
    <w:rsid w:val="0024738F"/>
    <w:rsid w:val="0024753C"/>
    <w:rsid w:val="00253D91"/>
    <w:rsid w:val="00276026"/>
    <w:rsid w:val="00287A5A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A060E"/>
    <w:rsid w:val="003A60D4"/>
    <w:rsid w:val="003D1B71"/>
    <w:rsid w:val="00445216"/>
    <w:rsid w:val="00491703"/>
    <w:rsid w:val="004E158A"/>
    <w:rsid w:val="00565C77"/>
    <w:rsid w:val="0056708E"/>
    <w:rsid w:val="005801E5"/>
    <w:rsid w:val="00581FBC"/>
    <w:rsid w:val="005824CD"/>
    <w:rsid w:val="00590471"/>
    <w:rsid w:val="005D01FA"/>
    <w:rsid w:val="00633A2B"/>
    <w:rsid w:val="00653E17"/>
    <w:rsid w:val="006638A1"/>
    <w:rsid w:val="00683322"/>
    <w:rsid w:val="006A08E8"/>
    <w:rsid w:val="006D79A8"/>
    <w:rsid w:val="0072353B"/>
    <w:rsid w:val="007575B6"/>
    <w:rsid w:val="007924EA"/>
    <w:rsid w:val="007B3C81"/>
    <w:rsid w:val="007D1C1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6BFB"/>
    <w:rsid w:val="00912DC8"/>
    <w:rsid w:val="00944619"/>
    <w:rsid w:val="009475DC"/>
    <w:rsid w:val="00955466"/>
    <w:rsid w:val="00967B93"/>
    <w:rsid w:val="00975820"/>
    <w:rsid w:val="00992FA4"/>
    <w:rsid w:val="009935D5"/>
    <w:rsid w:val="0099539B"/>
    <w:rsid w:val="009A6C18"/>
    <w:rsid w:val="009C42E5"/>
    <w:rsid w:val="009D090F"/>
    <w:rsid w:val="009E7EEE"/>
    <w:rsid w:val="00A000C8"/>
    <w:rsid w:val="00A114F0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5624D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E122A5"/>
    <w:rsid w:val="00E26AED"/>
    <w:rsid w:val="00E53783"/>
    <w:rsid w:val="00E73AB8"/>
    <w:rsid w:val="00E90A60"/>
    <w:rsid w:val="00EB1E3D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90B57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8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d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3b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b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e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e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3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d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e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5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6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7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9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a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b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c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2019-09-24T05:55:00Z</dcterms:created>
  <dcterms:modified xsi:type="dcterms:W3CDTF">2019-10-25T06:40:00Z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