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77F5BD13" w:rsidR="003D1B71" w:rsidRPr="00157FC4" w:rsidRDefault="00C93966" w:rsidP="003D1B71">
            <w:pPr>
              <w:pStyle w:val="a7"/>
              <w:kinsoku w:val="0"/>
              <w:overflowPunct w:val="0"/>
              <w:ind w:left="-120"/>
            </w:pPr>
            <w:r w:rsidRPr="003A060E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6E04A899" wp14:editId="320A9E60">
                  <wp:simplePos x="0" y="0"/>
                  <wp:positionH relativeFrom="column">
                    <wp:posOffset>-339475</wp:posOffset>
                  </wp:positionH>
                  <wp:positionV relativeFrom="paragraph">
                    <wp:posOffset>-2490470</wp:posOffset>
                  </wp:positionV>
                  <wp:extent cx="2460240" cy="3275845"/>
                  <wp:effectExtent l="0" t="0" r="0" b="1270"/>
                  <wp:wrapNone/>
                  <wp:docPr id="259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240" cy="32758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8FA" w:rsidRPr="003A060E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1218E922" wp14:editId="023F0B2B">
                  <wp:simplePos x="0" y="0"/>
                  <wp:positionH relativeFrom="column">
                    <wp:posOffset>7372350</wp:posOffset>
                  </wp:positionH>
                  <wp:positionV relativeFrom="paragraph">
                    <wp:posOffset>-2490470</wp:posOffset>
                  </wp:positionV>
                  <wp:extent cx="2421255" cy="3284855"/>
                  <wp:effectExtent l="0" t="0" r="0" b="0"/>
                  <wp:wrapNone/>
                  <wp:docPr id="4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32848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13E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29638A4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1155700</wp:posOffset>
                      </wp:positionV>
                      <wp:extent cx="2004695" cy="289687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4EF691" w14:textId="70D236D7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D06501" w:rsidRPr="00D06501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用真诚和勤奋领航自己的人生</w:t>
                                  </w:r>
                                </w:p>
                                <w:p w14:paraId="1C55D346" w14:textId="77777777" w:rsidR="00A000C8" w:rsidRDefault="00A000C8" w:rsidP="00A000C8"/>
                                <w:p w14:paraId="2396D98E" w14:textId="0F4D1981" w:rsidR="00A000C8" w:rsidRPr="007D1C1D" w:rsidRDefault="00F71854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WeChat</w:t>
                                  </w:r>
                                  <w:r w:rsidR="00A000C8"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920671502</w:t>
                                  </w:r>
                                </w:p>
                                <w:p w14:paraId="6D24EE1B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218394C0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A469AC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18662703328</w:t>
                                  </w:r>
                                </w:p>
                                <w:p w14:paraId="655060C4" w14:textId="77777777" w:rsidR="00A000C8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4FEE48EA" w14:textId="77777777" w:rsidR="00A469AC" w:rsidRPr="00FD174B" w:rsidRDefault="00A469AC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A5E0069" w14:textId="77777777" w:rsidR="00A469AC" w:rsidRDefault="00A469AC" w:rsidP="00A000C8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Email</w:t>
                                  </w:r>
                                </w:p>
                                <w:p w14:paraId="579D313E" w14:textId="434280DB" w:rsidR="00A000C8" w:rsidRPr="007D1C1D" w:rsidRDefault="00A469AC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swy95314</w:t>
                                  </w:r>
                                  <w:r w:rsidR="00A000C8"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@nuaa.edu.cn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0.3pt;margin-top:91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" fillcolor="white [3201]" stroked="f" strokeweight=".5pt">
                      <v:textbox>
                        <w:txbxContent>
                          <w:p w14:paraId="1C4EF691" w14:textId="70D236D7" w:rsidR="00A000C8" w:rsidRPr="007D1C1D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D06501" w:rsidRPr="00D06501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用真诚和勤奋领航自己的人生</w:t>
                            </w:r>
                          </w:p>
                          <w:p w14:paraId="1C55D346" w14:textId="77777777" w:rsidR="00A000C8" w:rsidRDefault="00A000C8" w:rsidP="00A000C8"/>
                          <w:p w14:paraId="2396D98E" w14:textId="0F4D1981" w:rsidR="00A000C8" w:rsidRPr="007D1C1D" w:rsidRDefault="00F71854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2C567A" w:themeColor="accent1"/>
                              </w:rPr>
                              <w:t>WeChat</w:t>
                            </w:r>
                            <w:r w:rsidR="00A000C8"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920671502</w:t>
                            </w:r>
                          </w:p>
                          <w:p w14:paraId="6D24EE1B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218394C0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A469AC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18662703328</w:t>
                            </w:r>
                          </w:p>
                          <w:p w14:paraId="655060C4" w14:textId="77777777" w:rsidR="00A000C8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4FEE48EA" w14:textId="77777777" w:rsidR="00A469AC" w:rsidRPr="00FD174B" w:rsidRDefault="00A469AC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A5E0069" w14:textId="77777777" w:rsidR="00A469AC" w:rsidRDefault="00A469AC" w:rsidP="00A000C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Email</w:t>
                            </w:r>
                          </w:p>
                          <w:p w14:paraId="579D313E" w14:textId="434280DB" w:rsidR="00A000C8" w:rsidRPr="007D1C1D" w:rsidRDefault="00A469AC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swy95314</w:t>
                            </w:r>
                            <w:r w:rsidR="00A000C8"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@nuaa.edu.cn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7E8D4F02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3" o:title="电子邮件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09905D8D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7BFFA23A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Y8GuHEsIvAKEY9lNjmVXjiUEngWydt5NjmVXjiUEngWy&#10;dt5NjmVXjiUEngUSxdlNjmVXjiUEngUSxd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eCQzmWEHgFCMdymBzLoRxLCDwLZMVymBzLoRxLCDwLZMVymBzLoRxL&#10;CDwLZO18mBzLoRxLCDwLZO18mB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">
                      <v:shape id="任意多边形：形状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9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7AAE59D4" w:rsidR="009C42E5" w:rsidRPr="00C3377A" w:rsidRDefault="00166771" w:rsidP="00FD17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hint="eastAsia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hint="eastAsia"/>
                <w:sz w:val="20"/>
                <w:szCs w:val="20"/>
              </w:rPr>
              <w:t>9</w:t>
            </w:r>
            <w:r w:rsidR="00FD174B"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="00FD174B"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="00FD174B"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FD174B"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="00FD174B"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hint="eastAsia"/>
                <w:sz w:val="20"/>
                <w:szCs w:val="20"/>
              </w:rPr>
              <w:t>硕士研究生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5318CF9F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r w:rsidR="00166771">
              <w:rPr>
                <w:rFonts w:ascii="Times New Roman" w:hAnsi="Times New Roman" w:hint="eastAsia"/>
                <w:sz w:val="20"/>
                <w:szCs w:val="20"/>
              </w:rPr>
              <w:t>基于</w:t>
            </w:r>
            <w:r w:rsidR="00166771">
              <w:rPr>
                <w:rFonts w:ascii="Times New Roman" w:hAnsi="Times New Roman"/>
                <w:sz w:val="20"/>
                <w:szCs w:val="20"/>
              </w:rPr>
              <w:t>钙钛矿材料的闪烁体与半导体探测器的研究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69BCAA83" w14:textId="27040583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 xml:space="preserve">Q. Xu, </w:t>
            </w:r>
            <w:r w:rsidRPr="00166771">
              <w:rPr>
                <w:rFonts w:ascii="Times New Roman" w:hAnsi="Times New Roman"/>
                <w:b/>
                <w:u w:val="single"/>
              </w:rPr>
              <w:t>W. Shao</w:t>
            </w:r>
            <w:r w:rsidRPr="00166771">
              <w:rPr>
                <w:rFonts w:ascii="Times New Roman" w:hAnsi="Times New Roman"/>
              </w:rPr>
              <w:t xml:space="preserve">, et al. High-Performance Surface Barrier X‑ray Detector Based on Methylammonium Lead Tribromide Single Crystals. </w:t>
            </w:r>
            <w:r w:rsidRPr="00166771">
              <w:rPr>
                <w:rFonts w:ascii="Times New Roman" w:hAnsi="Times New Roman"/>
                <w:i/>
              </w:rPr>
              <w:t>ACS Appl. Mater. Interfaces</w:t>
            </w:r>
            <w:r w:rsidRPr="00166771">
              <w:rPr>
                <w:rFonts w:ascii="Times New Roman" w:hAnsi="Times New Roman"/>
              </w:rPr>
              <w:t xml:space="preserve"> 2019,11, 9679−9684. (IF:8.69,</w:t>
            </w:r>
            <w:r w:rsidRPr="00166771">
              <w:rPr>
                <w:rFonts w:ascii="Times New Roman" w:hAnsi="Times New Roman"/>
              </w:rPr>
              <w:t>导师一作</w:t>
            </w:r>
            <w:r w:rsidRPr="00166771">
              <w:rPr>
                <w:rFonts w:ascii="Times New Roman" w:hAnsi="Times New Roman"/>
              </w:rPr>
              <w:t xml:space="preserve">)  </w:t>
            </w:r>
            <w:r w:rsidRPr="00166771">
              <w:rPr>
                <w:rFonts w:ascii="Times New Roman" w:hAnsi="Times New Roman"/>
              </w:rPr>
              <w:t xml:space="preserve"> </w:t>
            </w:r>
          </w:p>
          <w:p w14:paraId="05E64201" w14:textId="7F447D0E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 xml:space="preserve">Q. Xu, </w:t>
            </w:r>
            <w:r w:rsidRPr="00166771">
              <w:rPr>
                <w:rFonts w:ascii="Times New Roman" w:hAnsi="Times New Roman"/>
                <w:b/>
                <w:u w:val="single"/>
              </w:rPr>
              <w:t>W. Shao</w:t>
            </w:r>
            <w:r w:rsidRPr="00166771">
              <w:rPr>
                <w:rFonts w:ascii="Times New Roman" w:hAnsi="Times New Roman"/>
              </w:rPr>
              <w:t>, et al. Low-Temperature Photoluminescence Spectroscopy of CH</w:t>
            </w:r>
            <w:r w:rsidRPr="00166771">
              <w:rPr>
                <w:rFonts w:ascii="Times New Roman" w:hAnsi="Times New Roman"/>
                <w:vertAlign w:val="subscript"/>
              </w:rPr>
              <w:t>3</w:t>
            </w:r>
            <w:r w:rsidRPr="00166771">
              <w:rPr>
                <w:rFonts w:ascii="Times New Roman" w:hAnsi="Times New Roman"/>
              </w:rPr>
              <w:t>NH</w:t>
            </w:r>
            <w:r w:rsidRPr="00166771">
              <w:rPr>
                <w:rFonts w:ascii="Times New Roman" w:hAnsi="Times New Roman"/>
                <w:vertAlign w:val="subscript"/>
              </w:rPr>
              <w:t>3</w:t>
            </w:r>
            <w:r w:rsidRPr="00166771">
              <w:rPr>
                <w:rFonts w:ascii="Times New Roman" w:hAnsi="Times New Roman"/>
              </w:rPr>
              <w:t>PbBr</w:t>
            </w:r>
            <w:r w:rsidRPr="00166771">
              <w:rPr>
                <w:rFonts w:ascii="Times New Roman" w:hAnsi="Times New Roman"/>
                <w:vertAlign w:val="subscript"/>
              </w:rPr>
              <w:t>x</w:t>
            </w:r>
            <w:r w:rsidRPr="00166771">
              <w:rPr>
                <w:rFonts w:ascii="Times New Roman" w:hAnsi="Times New Roman"/>
              </w:rPr>
              <w:t>Cl</w:t>
            </w:r>
            <w:r w:rsidRPr="00166771">
              <w:rPr>
                <w:rFonts w:ascii="Times New Roman" w:hAnsi="Times New Roman"/>
                <w:vertAlign w:val="subscript"/>
              </w:rPr>
              <w:t>3-X</w:t>
            </w:r>
            <w:r w:rsidRPr="00166771">
              <w:rPr>
                <w:rFonts w:ascii="Times New Roman" w:hAnsi="Times New Roman"/>
              </w:rPr>
              <w:t xml:space="preserve"> Perovskite Single Crystals. </w:t>
            </w:r>
            <w:r w:rsidRPr="00166771">
              <w:rPr>
                <w:rFonts w:ascii="Times New Roman" w:hAnsi="Times New Roman"/>
                <w:i/>
              </w:rPr>
              <w:t>J. Alloys Compd.</w:t>
            </w:r>
            <w:r w:rsidRPr="00166771">
              <w:rPr>
                <w:rFonts w:ascii="Times New Roman" w:hAnsi="Times New Roman"/>
              </w:rPr>
              <w:t xml:space="preserve"> 2019,792, 185-190. (IF:4.12, </w:t>
            </w:r>
            <w:r w:rsidRPr="00166771">
              <w:rPr>
                <w:rFonts w:ascii="Times New Roman" w:hAnsi="Times New Roman"/>
              </w:rPr>
              <w:t>导师一作</w:t>
            </w:r>
            <w:r w:rsidRPr="00166771">
              <w:rPr>
                <w:rFonts w:ascii="Times New Roman" w:hAnsi="Times New Roman"/>
              </w:rPr>
              <w:t xml:space="preserve">) </w:t>
            </w:r>
          </w:p>
          <w:p w14:paraId="6D7ECEBE" w14:textId="79B62DAD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 xml:space="preserve">Q. Xu, </w:t>
            </w:r>
            <w:r w:rsidRPr="00166771">
              <w:rPr>
                <w:rFonts w:ascii="Times New Roman" w:hAnsi="Times New Roman"/>
                <w:b/>
                <w:u w:val="single"/>
              </w:rPr>
              <w:t>W. Shao</w:t>
            </w:r>
            <w:r w:rsidRPr="00166771">
              <w:rPr>
                <w:rFonts w:ascii="Times New Roman" w:hAnsi="Times New Roman"/>
              </w:rPr>
              <w:t xml:space="preserve">, et al. Visual Clarity Methylammonium Lead Trichloride Perovskite Single Crystals for X (γ) Ray Protection. </w:t>
            </w:r>
            <w:r w:rsidRPr="00166771">
              <w:rPr>
                <w:rFonts w:ascii="Times New Roman" w:hAnsi="Times New Roman"/>
                <w:i/>
              </w:rPr>
              <w:t>J. Alloys Compd.</w:t>
            </w:r>
            <w:r w:rsidRPr="00166771">
              <w:rPr>
                <w:rFonts w:ascii="Times New Roman" w:hAnsi="Times New Roman"/>
              </w:rPr>
              <w:t xml:space="preserve"> 2019, 810, 151896. (IF:4.12, </w:t>
            </w:r>
            <w:r w:rsidRPr="00166771">
              <w:rPr>
                <w:rFonts w:ascii="Times New Roman" w:hAnsi="Times New Roman"/>
              </w:rPr>
              <w:t>导师一作</w:t>
            </w:r>
            <w:r w:rsidRPr="00166771">
              <w:rPr>
                <w:rFonts w:ascii="Times New Roman" w:hAnsi="Times New Roman"/>
              </w:rPr>
              <w:t xml:space="preserve">) </w:t>
            </w:r>
          </w:p>
          <w:p w14:paraId="34CE3993" w14:textId="5DEC565B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 xml:space="preserve">Y. Li, </w:t>
            </w:r>
            <w:r w:rsidRPr="00166771">
              <w:rPr>
                <w:rFonts w:ascii="Times New Roman" w:hAnsi="Times New Roman"/>
                <w:b/>
                <w:u w:val="single"/>
              </w:rPr>
              <w:t>W. Shao</w:t>
            </w:r>
            <w:r w:rsidRPr="00166771">
              <w:rPr>
                <w:rFonts w:ascii="Times New Roman" w:hAnsi="Times New Roman"/>
              </w:rPr>
              <w:t>, et al. Scintillation Properties of Perovskite Single Crystals.</w:t>
            </w:r>
            <w:r w:rsidRPr="00166771">
              <w:rPr>
                <w:rFonts w:ascii="Times New Roman" w:hAnsi="Times New Roman"/>
                <w:i/>
              </w:rPr>
              <w:t xml:space="preserve"> J. Phys. Chem. C</w:t>
            </w:r>
            <w:r w:rsidRPr="00166771">
              <w:rPr>
                <w:rFonts w:ascii="Times New Roman" w:hAnsi="Times New Roman"/>
              </w:rPr>
              <w:t xml:space="preserve"> 2019, 123, 17449-17453. (IF:4.45)</w:t>
            </w:r>
          </w:p>
          <w:p w14:paraId="66837B1E" w14:textId="0D162CBE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 xml:space="preserve">Q. Xu, </w:t>
            </w:r>
            <w:r w:rsidRPr="00166771">
              <w:rPr>
                <w:rFonts w:ascii="Times New Roman" w:hAnsi="Times New Roman"/>
                <w:b/>
                <w:u w:val="single"/>
              </w:rPr>
              <w:t>W. Shao</w:t>
            </w:r>
            <w:r w:rsidRPr="00166771">
              <w:rPr>
                <w:rFonts w:ascii="Times New Roman" w:hAnsi="Times New Roman"/>
              </w:rPr>
              <w:t>, et al.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66771">
              <w:rPr>
                <w:rFonts w:ascii="Times New Roman" w:hAnsi="Times New Roman"/>
              </w:rPr>
              <w:t xml:space="preserve">Bulk Organic-Inorganic Methylammonium Lead Halide Perovskite Single Crystals for Indirect Gamma Ray Detection. </w:t>
            </w:r>
            <w:r w:rsidRPr="00166771">
              <w:rPr>
                <w:rFonts w:ascii="Times New Roman" w:hAnsi="Times New Roman"/>
                <w:i/>
              </w:rPr>
              <w:t>ACS Appl. Mater. Interfaces.</w:t>
            </w:r>
            <w:r w:rsidRPr="00166771">
              <w:rPr>
                <w:rFonts w:ascii="Times New Roman" w:hAnsi="Times New Roman"/>
              </w:rPr>
              <w:t xml:space="preserve"> (IF:8.69,</w:t>
            </w:r>
            <w:r w:rsidRPr="00166771">
              <w:rPr>
                <w:rFonts w:ascii="Times New Roman" w:hAnsi="Times New Roman"/>
              </w:rPr>
              <w:t>导师一作</w:t>
            </w:r>
            <w:r w:rsidRPr="00166771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revised</w:t>
            </w:r>
            <w:r w:rsidRPr="00166771">
              <w:rPr>
                <w:rFonts w:ascii="Times New Roman" w:hAnsi="Times New Roman"/>
              </w:rPr>
              <w:t xml:space="preserve">)  </w:t>
            </w:r>
          </w:p>
          <w:p w14:paraId="5D170903" w14:textId="7BEB4DD7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  <w:b/>
                <w:u w:val="single"/>
              </w:rPr>
              <w:t>W. Shao,</w:t>
            </w:r>
            <w:r w:rsidRPr="00166771">
              <w:rPr>
                <w:rFonts w:ascii="Times New Roman" w:hAnsi="Times New Roman"/>
              </w:rPr>
              <w:t xml:space="preserve"> et al.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66771">
              <w:rPr>
                <w:rFonts w:ascii="Times New Roman" w:hAnsi="Times New Roman"/>
              </w:rPr>
              <w:t xml:space="preserve">Gradient Heterostructure Perovskite Single Crystals Enable Improve Radiative Recombination for Scintillator Application. </w:t>
            </w:r>
            <w:r w:rsidRPr="00166771">
              <w:rPr>
                <w:rFonts w:ascii="Times New Roman" w:hAnsi="Times New Roman"/>
                <w:i/>
              </w:rPr>
              <w:t>Phys. Chem. Chem. Phys.</w:t>
            </w:r>
            <w:r w:rsidRPr="00166771">
              <w:rPr>
                <w:rFonts w:ascii="Times New Roman" w:hAnsi="Times New Roman"/>
              </w:rPr>
              <w:t xml:space="preserve"> (IF: 3.69, </w:t>
            </w:r>
            <w:r>
              <w:rPr>
                <w:rFonts w:ascii="Times New Roman" w:hAnsi="Times New Roman" w:hint="eastAsia"/>
              </w:rPr>
              <w:t>revised</w:t>
            </w:r>
            <w:r w:rsidRPr="00166771">
              <w:rPr>
                <w:rFonts w:ascii="Times New Roman" w:hAnsi="Times New Roman"/>
              </w:rPr>
              <w:t xml:space="preserve">)  </w:t>
            </w:r>
          </w:p>
          <w:p w14:paraId="37503169" w14:textId="3D1A7E21" w:rsidR="00166771" w:rsidRPr="00166771" w:rsidRDefault="00166771" w:rsidP="00166771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>徐强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  <w:b/>
                <w:u w:val="single"/>
              </w:rPr>
              <w:t>邵文奕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</w:rPr>
              <w:t>欧阳晓平</w:t>
            </w:r>
            <w:r>
              <w:rPr>
                <w:rFonts w:ascii="Times New Roman" w:hAnsi="Times New Roman" w:hint="eastAsia"/>
              </w:rPr>
              <w:t xml:space="preserve">, </w:t>
            </w:r>
            <w:r w:rsidRPr="00166771">
              <w:rPr>
                <w:rFonts w:ascii="Times New Roman" w:hAnsi="Times New Roman"/>
              </w:rPr>
              <w:t>用于核辐射探测的有机</w:t>
            </w:r>
            <w:r w:rsidRPr="00166771">
              <w:rPr>
                <w:rFonts w:ascii="Times New Roman" w:hAnsi="Times New Roman"/>
              </w:rPr>
              <w:t>-</w:t>
            </w:r>
            <w:r w:rsidRPr="00166771">
              <w:rPr>
                <w:rFonts w:ascii="Times New Roman" w:hAnsi="Times New Roman"/>
              </w:rPr>
              <w:t>无机钙钛矿闪烁体及其制备方法</w:t>
            </w:r>
            <w:r>
              <w:rPr>
                <w:rFonts w:ascii="Times New Roman" w:hAnsi="Times New Roman" w:hint="eastAsia"/>
              </w:rPr>
              <w:t>.</w:t>
            </w:r>
            <w:r w:rsidRPr="00166771">
              <w:rPr>
                <w:rFonts w:ascii="Times New Roman" w:hAnsi="Times New Roman"/>
              </w:rPr>
              <w:t>申请号</w:t>
            </w:r>
            <w:r>
              <w:rPr>
                <w:rFonts w:ascii="Times New Roman" w:hAnsi="Times New Roman" w:hint="eastAsia"/>
              </w:rPr>
              <w:t>:</w:t>
            </w:r>
            <w:r w:rsidRPr="00166771">
              <w:rPr>
                <w:rFonts w:ascii="Times New Roman" w:hAnsi="Times New Roman"/>
              </w:rPr>
              <w:t xml:space="preserve">CN201811294195.X </w:t>
            </w:r>
            <w:r>
              <w:rPr>
                <w:rFonts w:ascii="Times New Roman" w:hAnsi="Times New Roman"/>
              </w:rPr>
              <w:t>公开</w:t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/>
              </w:rPr>
              <w:t>公告</w:t>
            </w:r>
            <w:r>
              <w:rPr>
                <w:rFonts w:ascii="Times New Roman" w:hAnsi="Times New Roman" w:hint="eastAsia"/>
              </w:rPr>
              <w:t>)</w:t>
            </w:r>
            <w:r w:rsidRPr="00166771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166771">
              <w:rPr>
                <w:rFonts w:ascii="Times New Roman" w:hAnsi="Times New Roman"/>
              </w:rPr>
              <w:t xml:space="preserve">CN109468131A. </w:t>
            </w:r>
          </w:p>
          <w:p w14:paraId="2754B0B6" w14:textId="13FB696E" w:rsidR="009C42E5" w:rsidRPr="007771F0" w:rsidRDefault="00166771" w:rsidP="007771F0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 w:rsidRPr="00166771">
              <w:rPr>
                <w:rFonts w:ascii="Times New Roman" w:hAnsi="Times New Roman"/>
              </w:rPr>
              <w:t>徐强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</w:rPr>
              <w:t>聂婧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  <w:b/>
                <w:u w:val="single"/>
              </w:rPr>
              <w:t>邵文奕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</w:rPr>
              <w:t>李洋</w:t>
            </w:r>
            <w:r w:rsidRPr="00166771">
              <w:rPr>
                <w:rFonts w:ascii="Times New Roman" w:hAnsi="Times New Roman"/>
              </w:rPr>
              <w:t>;</w:t>
            </w:r>
            <w:r w:rsidRPr="00166771">
              <w:rPr>
                <w:rFonts w:ascii="Times New Roman" w:hAnsi="Times New Roman"/>
              </w:rPr>
              <w:t>欧阳晓平</w:t>
            </w:r>
            <w:r w:rsidRPr="00166771">
              <w:rPr>
                <w:rFonts w:ascii="Times New Roman" w:hAnsi="Times New Roman"/>
              </w:rPr>
              <w:t xml:space="preserve">, </w:t>
            </w:r>
            <w:r w:rsidRPr="00166771">
              <w:rPr>
                <w:rFonts w:ascii="Times New Roman" w:hAnsi="Times New Roman"/>
              </w:rPr>
              <w:t>一种有机</w:t>
            </w:r>
            <w:r w:rsidRPr="00166771">
              <w:rPr>
                <w:rFonts w:ascii="Times New Roman" w:hAnsi="Times New Roman"/>
              </w:rPr>
              <w:t>-</w:t>
            </w:r>
            <w:r w:rsidRPr="00166771">
              <w:rPr>
                <w:rFonts w:ascii="Times New Roman" w:hAnsi="Times New Roman"/>
              </w:rPr>
              <w:t>无机钙钛矿晶体材料及其制备方法与应用</w:t>
            </w:r>
            <w:r w:rsidRPr="00166771">
              <w:rPr>
                <w:rFonts w:ascii="Times New Roman" w:hAnsi="Times New Roman"/>
              </w:rPr>
              <w:t>, (</w:t>
            </w:r>
            <w:r w:rsidRPr="00166771">
              <w:rPr>
                <w:rFonts w:ascii="Times New Roman" w:hAnsi="Times New Roman"/>
              </w:rPr>
              <w:t>申请号</w:t>
            </w:r>
            <w:r w:rsidRPr="00166771">
              <w:rPr>
                <w:rFonts w:ascii="Times New Roman" w:hAnsi="Times New Roman"/>
              </w:rPr>
              <w:t xml:space="preserve">: CN201810862711.8 </w:t>
            </w:r>
            <w:r w:rsidRPr="00166771">
              <w:rPr>
                <w:rFonts w:ascii="Times New Roman" w:hAnsi="Times New Roman"/>
              </w:rPr>
              <w:t>公开（公告）号</w:t>
            </w:r>
            <w:r w:rsidRPr="00166771">
              <w:rPr>
                <w:rFonts w:ascii="Times New Roman" w:hAnsi="Times New Roman"/>
              </w:rPr>
              <w:t xml:space="preserve">: CN109206449A. </w:t>
            </w:r>
          </w:p>
          <w:p w14:paraId="770C0610" w14:textId="37E9C616"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44B30182" w:rsidR="009C42E5" w:rsidRDefault="00EE5076" w:rsidP="00325676">
            <w:pPr>
              <w:pStyle w:val="a1"/>
              <w:numPr>
                <w:ilvl w:val="0"/>
                <w:numId w:val="21"/>
              </w:numPr>
            </w:pPr>
            <w:r w:rsidRPr="00EE5076">
              <w:rPr>
                <w:rFonts w:hint="eastAsia"/>
              </w:rPr>
              <w:t>“材料</w:t>
            </w:r>
            <w:r w:rsidRPr="00EE5076">
              <w:t>+”</w:t>
            </w:r>
            <w:r w:rsidR="00C3377A" w:rsidRPr="00325676">
              <w:rPr>
                <w:rFonts w:hint="eastAsia"/>
                <w:noProof/>
                <w:lang w:val="zh-CN" w:bidi="zh-CN"/>
              </w:rPr>
              <w:t xml:space="preserve"> </w:t>
            </w:r>
            <w:r w:rsidRPr="00EE5076">
              <w:t>—2018面向苛刻环境的材料国际论坛</w:t>
            </w:r>
            <w:r w:rsidR="00D3354A"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2</w:t>
            </w:r>
            <w:r>
              <w:t>018.10</w:t>
            </w:r>
            <w:r w:rsidR="0032567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南京</w:t>
            </w:r>
          </w:p>
          <w:p w14:paraId="2AB7BAAD" w14:textId="224DABC6" w:rsidR="00325676" w:rsidRDefault="00325676" w:rsidP="00325676">
            <w:pPr>
              <w:pStyle w:val="a1"/>
              <w:numPr>
                <w:ilvl w:val="0"/>
                <w:numId w:val="21"/>
              </w:numPr>
            </w:pPr>
            <w:r w:rsidRPr="00325676">
              <w:rPr>
                <w:rFonts w:hint="eastAsia"/>
              </w:rPr>
              <w:t>手征有效场理论与原子核第一性原理计算国际会议</w:t>
            </w:r>
            <w:r>
              <w:rPr>
                <w:rFonts w:hint="eastAsia"/>
              </w:rPr>
              <w:t>,</w:t>
            </w:r>
            <w:r w:rsidR="00D3354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2019.4 南京  </w:t>
            </w:r>
          </w:p>
          <w:p w14:paraId="486312EC" w14:textId="77777777" w:rsidR="00331932" w:rsidRDefault="00331932" w:rsidP="00C93966">
            <w:pPr>
              <w:rPr>
                <w:b/>
                <w:bCs/>
                <w:color w:val="2C567A" w:themeColor="accent1"/>
              </w:rPr>
            </w:pPr>
          </w:p>
          <w:p w14:paraId="53E84C7B" w14:textId="044F1D1D" w:rsidR="00C93966" w:rsidRDefault="00331932" w:rsidP="00C93966">
            <w:pPr>
              <w:rPr>
                <w:b/>
                <w:bCs/>
                <w:color w:val="2C567A" w:themeColor="accent1"/>
              </w:rPr>
            </w:pPr>
            <w:r w:rsidRPr="003A060E"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9751EA9" wp14:editId="148B8F13">
                  <wp:simplePos x="0" y="0"/>
                  <wp:positionH relativeFrom="column">
                    <wp:posOffset>-2964815</wp:posOffset>
                  </wp:positionH>
                  <wp:positionV relativeFrom="paragraph">
                    <wp:posOffset>-2519045</wp:posOffset>
                  </wp:positionV>
                  <wp:extent cx="2421255" cy="3284855"/>
                  <wp:effectExtent l="0" t="0" r="0" b="0"/>
                  <wp:wrapNone/>
                  <wp:docPr id="7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6082F3-683A-4ACC-85C3-9B9F77B18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32848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966"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537EFFBC" w14:textId="5FC42F15" w:rsidR="00867171" w:rsidRDefault="00867171" w:rsidP="00867171">
            <w:pPr>
              <w:pStyle w:val="a1"/>
              <w:numPr>
                <w:ilvl w:val="0"/>
                <w:numId w:val="22"/>
              </w:numPr>
            </w:pPr>
            <w:r>
              <w:rPr>
                <w:rFonts w:hint="eastAsia"/>
              </w:rPr>
              <w:t>2017-2019年研究生国家学业奖学金二等奖</w:t>
            </w:r>
          </w:p>
          <w:p w14:paraId="61D78BDA" w14:textId="632B7D32" w:rsidR="00C93966" w:rsidRDefault="00C93966" w:rsidP="00C93966">
            <w:pPr>
              <w:pStyle w:val="a1"/>
              <w:numPr>
                <w:ilvl w:val="0"/>
                <w:numId w:val="22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>
              <w:rPr>
                <w:rFonts w:hint="eastAsia"/>
              </w:rPr>
              <w:t>9年度“科技创新个人”奖</w:t>
            </w:r>
          </w:p>
          <w:p w14:paraId="4FD5CB5D" w14:textId="5D9A7584" w:rsidR="00F71854" w:rsidRPr="00C93966" w:rsidRDefault="00C93966" w:rsidP="009C42E5">
            <w:pPr>
              <w:pStyle w:val="a1"/>
              <w:numPr>
                <w:ilvl w:val="0"/>
                <w:numId w:val="22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>
              <w:rPr>
                <w:rFonts w:hint="eastAsia"/>
              </w:rPr>
              <w:t>9年度硕士研究生国家奖学金</w:t>
            </w:r>
          </w:p>
          <w:p w14:paraId="6B117377" w14:textId="21AEFFDC" w:rsidR="00A738A2" w:rsidRPr="00C3377A" w:rsidRDefault="00B30CA4" w:rsidP="009C42E5">
            <w:pPr>
              <w:rPr>
                <w:b/>
                <w:bCs/>
                <w:color w:val="2C567A" w:themeColor="accent1"/>
              </w:rPr>
            </w:pP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19A64A7" wp14:editId="350B7FD1">
                      <wp:simplePos x="0" y="0"/>
                      <wp:positionH relativeFrom="column">
                        <wp:posOffset>-2648585</wp:posOffset>
                      </wp:positionH>
                      <wp:positionV relativeFrom="paragraph">
                        <wp:posOffset>48895</wp:posOffset>
                      </wp:positionV>
                      <wp:extent cx="337185" cy="333375"/>
                      <wp:effectExtent l="0" t="0" r="5715" b="9525"/>
                      <wp:wrapNone/>
                      <wp:docPr id="10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1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5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1" o:spid="_x0000_s1026" alt="GPS 图标" style="position:absolute;left:0;text-align:left;margin-left:-208.55pt;margin-top:3.85pt;width:26.55pt;height:26.25pt;z-index:251682816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OBbtyLCHwChCOZTc5ll05lhB4FsjaeTc5ll05lhB4&#10;FsjaeTc5ll05lhB4FkgUZzc5ll05lhB4FkgUZz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O5RKYnlC4FmgSDQ5&#10;lh1KRSwwkagcy25yLDuUilhgIlE5lt3kWHblWEJgvQXlWHaTY9mhVHIfmBzLrhxLCLwm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HAsO5VhC4BUgHMthciyHciwh8CyQFcthciyHciwh8CyQFcthciyH&#10;ciwh8CyQtfNhciyHciwh8CyQtfN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">
                      <v:shape id="任意多边形：形状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60sAA&#10;AADbAAAADwAAAGRycy9kb3ducmV2LnhtbERPTYvCMBC9C/sfwix407QKulRjWWQVb2Ldw+5tbMa2&#10;2ExKk2r990YQvM3jfc4y7U0trtS6yrKCeByBIM6trrhQ8HvcjL5AOI+ssbZMCu7kIF19DJaYaHvj&#10;A10zX4gQwi5BBaX3TSKly0sy6Ma2IQ7c2bYGfYBtIXWLtxBuajmJopk0WHFoKLGhdUn5JeuMAj5l&#10;k//t33xddXJaH/c/nW2KTqnhZ/+9AOGp92/xy73TYX4Mz1/C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n60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3" o:spid="_x0000_s1028" type="#_x0000_t75" alt="GPS 图标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etPAAAAA2wAAAA8AAABkcnMvZG93bnJldi54bWxET0uLwjAQvgv7H8IseNNUQZGuUWRZwYMI&#10;Ps9DM9vUNpPSxFr99UZY2Nt8fM+ZLztbiZYaXzhWMBomIIgzpwvOFZyO68EMhA/IGivHpOBBHpaL&#10;j94cU+3uvKf2EHIRQ9inqMCEUKdS+syQRT90NXHkfl1jMUTY5FI3eI/htpLjJJlKiwXHBoM1fRvK&#10;ysPNKnjuztvRBa+78Pwxvt1vk7o8l0r1P7vVF4hAXfgX/7k3Os6fwP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p608AAAADbAAAADwAAAAAAAAAAAAAAAACfAgAA&#10;ZHJzL2Rvd25yZXYueG1sUEsFBgAAAAAEAAQA9wAAAIwDAAAAAA==&#10;">
                        <v:imagedata r:id="rId20" o:title="GPS 图标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BEAF21" wp14:editId="78343ED7">
                      <wp:simplePos x="0" y="0"/>
                      <wp:positionH relativeFrom="column">
                        <wp:posOffset>-2155190</wp:posOffset>
                      </wp:positionH>
                      <wp:positionV relativeFrom="paragraph">
                        <wp:posOffset>48260</wp:posOffset>
                      </wp:positionV>
                      <wp:extent cx="2004695" cy="2896870"/>
                      <wp:effectExtent l="0" t="0" r="0" b="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40BB15" w14:textId="77777777" w:rsidR="00B30CA4" w:rsidRPr="007D1C1D" w:rsidRDefault="00B30CA4" w:rsidP="00B30CA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Pr="00D06501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用真诚和勤奋领航自己的人生</w:t>
                                  </w:r>
                                </w:p>
                                <w:p w14:paraId="4D55C721" w14:textId="77777777" w:rsidR="00B30CA4" w:rsidRDefault="00B30CA4" w:rsidP="00B30CA4"/>
                                <w:p w14:paraId="6EC52729" w14:textId="77777777" w:rsidR="00B30CA4" w:rsidRPr="007D1C1D" w:rsidRDefault="00B30CA4" w:rsidP="00B30CA4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WeChat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920671502</w:t>
                                  </w:r>
                                </w:p>
                                <w:p w14:paraId="1C7C387F" w14:textId="77777777" w:rsidR="00B30CA4" w:rsidRPr="00FD174B" w:rsidRDefault="00B30CA4" w:rsidP="00B30CA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490297D" w14:textId="77777777" w:rsidR="00B30CA4" w:rsidRPr="00FD174B" w:rsidRDefault="00B30CA4" w:rsidP="00B30CA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099499F3" w14:textId="77777777" w:rsidR="00B30CA4" w:rsidRPr="007D1C1D" w:rsidRDefault="00B30CA4" w:rsidP="00B30CA4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18662703328</w:t>
                                  </w:r>
                                </w:p>
                                <w:p w14:paraId="24E2A438" w14:textId="77777777" w:rsidR="00B30CA4" w:rsidRDefault="00B30CA4" w:rsidP="00B30CA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25C2C0E0" w14:textId="77777777" w:rsidR="00B30CA4" w:rsidRPr="00FD174B" w:rsidRDefault="00B30CA4" w:rsidP="00B30CA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B6E249F" w14:textId="77777777" w:rsidR="00B30CA4" w:rsidRDefault="00B30CA4" w:rsidP="00B30CA4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Email</w:t>
                                  </w:r>
                                </w:p>
                                <w:p w14:paraId="0B7FBA09" w14:textId="77777777" w:rsidR="00B30CA4" w:rsidRPr="007D1C1D" w:rsidRDefault="00B30CA4" w:rsidP="00B30CA4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swy95314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@nuaa.edu.cn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" o:spid="_x0000_s1027" type="#_x0000_t202" style="position:absolute;margin-left:-169.7pt;margin-top:3.8pt;width:157.85pt;height:22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" fillcolor="white [3201]" stroked="f" strokeweight=".5pt">
                      <v:textbox>
                        <w:txbxContent>
                          <w:p w14:paraId="0B40BB15" w14:textId="77777777" w:rsidR="00B30CA4" w:rsidRPr="007D1C1D" w:rsidRDefault="00B30CA4" w:rsidP="00B30CA4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Pr="00D06501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用真诚和勤奋领航自己的人生</w:t>
                            </w:r>
                          </w:p>
                          <w:p w14:paraId="4D55C721" w14:textId="77777777" w:rsidR="00B30CA4" w:rsidRDefault="00B30CA4" w:rsidP="00B30CA4"/>
                          <w:p w14:paraId="6EC52729" w14:textId="77777777" w:rsidR="00B30CA4" w:rsidRPr="007D1C1D" w:rsidRDefault="00B30CA4" w:rsidP="00B30CA4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bCs/>
                                <w:color w:val="2C567A" w:themeColor="accent1"/>
                              </w:rPr>
                              <w:t>WeChat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920671502</w:t>
                            </w:r>
                          </w:p>
                          <w:p w14:paraId="1C7C387F" w14:textId="77777777" w:rsidR="00B30CA4" w:rsidRPr="00FD174B" w:rsidRDefault="00B30CA4" w:rsidP="00B30CA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490297D" w14:textId="77777777" w:rsidR="00B30CA4" w:rsidRPr="00FD174B" w:rsidRDefault="00B30CA4" w:rsidP="00B30CA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099499F3" w14:textId="77777777" w:rsidR="00B30CA4" w:rsidRPr="007D1C1D" w:rsidRDefault="00B30CA4" w:rsidP="00B30CA4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18662703328</w:t>
                            </w:r>
                          </w:p>
                          <w:p w14:paraId="24E2A438" w14:textId="77777777" w:rsidR="00B30CA4" w:rsidRDefault="00B30CA4" w:rsidP="00B30CA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25C2C0E0" w14:textId="77777777" w:rsidR="00B30CA4" w:rsidRPr="00FD174B" w:rsidRDefault="00B30CA4" w:rsidP="00B30CA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B6E249F" w14:textId="77777777" w:rsidR="00B30CA4" w:rsidRDefault="00B30CA4" w:rsidP="00B30CA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Email</w:t>
                            </w:r>
                          </w:p>
                          <w:p w14:paraId="0B7FBA09" w14:textId="77777777" w:rsidR="00B30CA4" w:rsidRPr="007D1C1D" w:rsidRDefault="00B30CA4" w:rsidP="00B30CA4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swy95314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@nuaa.edu.cn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5466"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638AC750" w:rsidR="00A738A2" w:rsidRPr="00F42FB6" w:rsidRDefault="003A060E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</w:t>
            </w:r>
            <w:r w:rsidR="0089549A">
              <w:rPr>
                <w:rFonts w:hint="eastAsia"/>
                <w:sz w:val="20"/>
                <w:szCs w:val="20"/>
              </w:rPr>
              <w:t>辐射探测方面的需求</w:t>
            </w:r>
            <w:r>
              <w:rPr>
                <w:rFonts w:hint="eastAsia"/>
                <w:sz w:val="20"/>
                <w:szCs w:val="20"/>
              </w:rPr>
              <w:t>，</w:t>
            </w:r>
            <w:r w:rsidR="0089549A">
              <w:rPr>
                <w:rFonts w:hint="eastAsia"/>
                <w:sz w:val="20"/>
                <w:szCs w:val="20"/>
              </w:rPr>
              <w:t>为未来核科学与技术领域内的应用提供材料基础。</w:t>
            </w:r>
          </w:p>
          <w:p w14:paraId="458C8279" w14:textId="7FEB8503" w:rsidR="00A738A2" w:rsidRPr="00C3377A" w:rsidRDefault="00B30CA4" w:rsidP="009C42E5">
            <w:pPr>
              <w:rPr>
                <w:b/>
                <w:bCs/>
                <w:color w:val="2C567A" w:themeColor="accent1"/>
              </w:rPr>
            </w:pP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4CD4A7B" wp14:editId="2FD7BF26">
                      <wp:simplePos x="0" y="0"/>
                      <wp:positionH relativeFrom="column">
                        <wp:posOffset>-2656840</wp:posOffset>
                      </wp:positionH>
                      <wp:positionV relativeFrom="paragraph">
                        <wp:posOffset>106045</wp:posOffset>
                      </wp:positionV>
                      <wp:extent cx="338455" cy="346075"/>
                      <wp:effectExtent l="0" t="0" r="4445" b="0"/>
                      <wp:wrapNone/>
                      <wp:docPr id="28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9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3" o:spid="_x0000_s1026" alt="网站图标" style="position:absolute;left:0;text-align:left;margin-left:-209.2pt;margin-top:8.35pt;width:26.65pt;height:27.25pt;z-index:251684864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dP8UA&#10;AADbAAAADwAAAGRycy9kb3ducmV2LnhtbESPT2sCMRTE7wW/Q3iCF6lZ1yJ2a5QiWL3VPy29vm5e&#10;N0s3L0uSuuu3bwpCj8PM/IZZrnvbiAv5UDtWMJ1kIIhLp2uuFLydt/cLECEia2wck4IrBVivBndL&#10;LLTr+EiXU6xEgnAoUIGJsS2kDKUhi2HiWuLkfTlvMSbpK6k9dgluG5ln2VxarDktGGxpY6j8Pv1Y&#10;Be/+4eP8+To7TE0mFy+7TV6Ou1yp0bB/fgIRqY//4Vt7rxXkj/D3Jf0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R0/xQAAANsAAAAPAAAAAAAAAAAAAAAAAJgCAABkcnMv&#10;ZG93bnJldi54bWxQSwUGAAAAAAQABAD1AAAAigM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R37DAAAA2wAAAA8AAABkcnMvZG93bnJldi54bWxEj8FqwzAMhu+DvYPRoLfVWbOOkdUtY1AI&#10;lB2aFnYVsRZni+UQu2n69tWh0KP49X/6tNpMvlMjDbENbOBlnoEiroNtuTFwPGyf30HFhGyxC0wG&#10;LhRhs358WGFhw5n3NFapUQLhWKABl1JfaB1rRx7jPPTEkv2GwWOScWi0HfAscN/pRZa9aY8tywWH&#10;PX05qv+rkxeNy24Mi3Jyp+9XLP+WIa8O+Y8xs6fp8wNUoindl2/t0hrIxV5+EQDo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JHfsMAAADbAAAADwAAAAAAAAAAAAAAAACf&#10;AgAAZHJzL2Rvd25yZXYueG1sUEsFBgAAAAAEAAQA9wAAAI8DAAAAAA==&#10;">
                        <v:imagedata r:id="rId21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955466"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3C759AEE" w:rsidR="00A000C8" w:rsidRPr="00D36F0C" w:rsidRDefault="00B30CA4" w:rsidP="008E6D38">
            <w:pPr>
              <w:jc w:val="both"/>
            </w:pP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0B230D7" wp14:editId="06C572C8">
                      <wp:simplePos x="0" y="0"/>
                      <wp:positionH relativeFrom="column">
                        <wp:posOffset>-2639060</wp:posOffset>
                      </wp:positionH>
                      <wp:positionV relativeFrom="paragraph">
                        <wp:posOffset>561340</wp:posOffset>
                      </wp:positionV>
                      <wp:extent cx="337820" cy="337185"/>
                      <wp:effectExtent l="0" t="0" r="5080" b="5715"/>
                      <wp:wrapNone/>
                      <wp:docPr id="31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56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2" o:spid="_x0000_s1026" alt="电话图标" style="position:absolute;left:0;text-align:left;margin-left:-207.8pt;margin-top:44.2pt;width:26.6pt;height:26.55pt;z-index:2516869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">
                      <v:shape id="任意多边形：形状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LFccA&#10;AADcAAAADwAAAGRycy9kb3ducmV2LnhtbESPQWvCQBSE74L/YXlCb7qpVpHoKqVaKEWhNSJ4e2Zf&#10;k2D2bcxuNO2v7xaEHoeZ+YaZL1tTiivVrrCs4HEQgSBOrS44U7BPXvtTEM4jaywtk4JvcrBcdDtz&#10;jLW98Sdddz4TAcIuRgW591UspUtzMugGtiIO3petDfog60zqGm8Bbko5jKKJNFhwWMixopec0vOu&#10;MQpOT+vR5ZhSMz6szk2bbJPN+8ePUg+99nkGwlPr/8P39ptWMBxP4O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yixXHAAAA3AAAAA8AAAAAAAAAAAAAAAAAmAIAAGRy&#10;cy9kb3ducmV2LnhtbFBLBQYAAAAABAAEAPUAAACMAw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0V0nEAAAA3AAAAA8AAABkcnMvZG93bnJldi54bWxEj0FrwkAUhO9C/8PyCl6kbipobeoqIiiC&#10;p0bb8yP7mg3Nvk2zaxL99W5B8DjMzDfMYtXbSrTU+NKxgtdxAoI4d7rkQsHpuH2Zg/ABWWPlmBRc&#10;yMNq+TRYYKpdx5/UZqEQEcI+RQUmhDqV0ueGLPqxq4mj9+MaiyHKppC6wS7CbSUnSTKTFkuOCwZr&#10;2hjKf7OzVYDv7fwP3dp8fY9OPD3syi6/ZkoNn/v1B4hAfXiE7+29VjCZvsH/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0V0nEAAAA3AAAAA8AAAAAAAAAAAAAAAAA&#10;nwIAAGRycy9kb3ducmV2LnhtbFBLBQYAAAAABAAEAPcAAACQAwAAAAA=&#10;">
                        <v:imagedata r:id="rId22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8E6D38" w:rsidRPr="008E6D38">
              <w:rPr>
                <w:rFonts w:hint="eastAsia"/>
                <w:sz w:val="20"/>
                <w:szCs w:val="20"/>
              </w:rPr>
              <w:t>莫道困难如浪深，莫言结果似沙沉；</w:t>
            </w:r>
            <w:r w:rsidR="008E6D38" w:rsidRPr="008E6D38">
              <w:rPr>
                <w:sz w:val="20"/>
                <w:szCs w:val="20"/>
              </w:rPr>
              <w:t>千淘万漉虽辛苦，吹尽黄沙始到金</w:t>
            </w:r>
            <w:r w:rsidR="008E6D38">
              <w:rPr>
                <w:rFonts w:hint="eastAsia"/>
                <w:sz w:val="20"/>
                <w:szCs w:val="20"/>
              </w:rPr>
              <w:t>。</w:t>
            </w:r>
            <w:r w:rsidR="008E6D38" w:rsidRPr="008E6D38">
              <w:rPr>
                <w:rFonts w:hint="eastAsia"/>
                <w:sz w:val="20"/>
                <w:szCs w:val="20"/>
              </w:rPr>
              <w:t>要做多大的事，就该承受多大的压力</w:t>
            </w:r>
            <w:r w:rsidR="008E6D38">
              <w:rPr>
                <w:rFonts w:hint="eastAsia"/>
                <w:sz w:val="20"/>
                <w:szCs w:val="20"/>
              </w:rPr>
              <w:t>，始终保持一颗赤</w:t>
            </w:r>
            <w:bookmarkStart w:id="0" w:name="_GoBack"/>
            <w:bookmarkEnd w:id="0"/>
            <w:r w:rsidR="008E6D38">
              <w:rPr>
                <w:rFonts w:hint="eastAsia"/>
                <w:sz w:val="20"/>
                <w:szCs w:val="20"/>
              </w:rPr>
              <w:t>子之心，才能不畏艰险，砥砺前行。</w:t>
            </w:r>
          </w:p>
        </w:tc>
      </w:tr>
    </w:tbl>
    <w:p w14:paraId="3388365F" w14:textId="2622ED20" w:rsidR="007F5B63" w:rsidRPr="00157FC4" w:rsidRDefault="00B30CA4" w:rsidP="00955466">
      <w:pPr>
        <w:pStyle w:val="a7"/>
      </w:pPr>
      <w:r w:rsidRPr="00157FC4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4EFB998" wp14:editId="6FF356B1">
                <wp:simplePos x="0" y="0"/>
                <wp:positionH relativeFrom="column">
                  <wp:posOffset>-492760</wp:posOffset>
                </wp:positionH>
                <wp:positionV relativeFrom="paragraph">
                  <wp:posOffset>605155</wp:posOffset>
                </wp:positionV>
                <wp:extent cx="338455" cy="346075"/>
                <wp:effectExtent l="0" t="0" r="4445" b="0"/>
                <wp:wrapNone/>
                <wp:docPr id="258" name="组 24" descr="电子邮件图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" cy="346075"/>
                          <a:chOff x="0" y="0"/>
                          <a:chExt cx="338455" cy="346075"/>
                        </a:xfrm>
                      </wpg:grpSpPr>
                      <wps:wsp>
                        <wps:cNvPr id="261" name="任意多边形：形状 27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8455" cy="346075"/>
                          </a:xfrm>
                          <a:custGeom>
                            <a:avLst/>
                            <a:gdLst>
                              <a:gd name="connsiteX0" fmla="*/ 2554038 w 2731203"/>
                              <a:gd name="connsiteY0" fmla="*/ 843497 h 2794134"/>
                              <a:gd name="connsiteX1" fmla="*/ 2554990 w 2731203"/>
                              <a:gd name="connsiteY1" fmla="*/ 843497 h 2794134"/>
                              <a:gd name="connsiteX2" fmla="*/ 2574040 w 2731203"/>
                              <a:gd name="connsiteY2" fmla="*/ 889217 h 2794134"/>
                              <a:gd name="connsiteX3" fmla="*/ 2554038 w 2731203"/>
                              <a:gd name="connsiteY3" fmla="*/ 843497 h 2794134"/>
                              <a:gd name="connsiteX4" fmla="*/ 2630238 w 2731203"/>
                              <a:gd name="connsiteY4" fmla="*/ 810160 h 2794134"/>
                              <a:gd name="connsiteX5" fmla="*/ 2631190 w 2731203"/>
                              <a:gd name="connsiteY5" fmla="*/ 810160 h 2794134"/>
                              <a:gd name="connsiteX6" fmla="*/ 2651193 w 2731203"/>
                              <a:gd name="connsiteY6" fmla="*/ 858737 h 2794134"/>
                              <a:gd name="connsiteX7" fmla="*/ 2630238 w 2731203"/>
                              <a:gd name="connsiteY7" fmla="*/ 810160 h 2794134"/>
                              <a:gd name="connsiteX8" fmla="*/ 2475759 w 2731203"/>
                              <a:gd name="connsiteY8" fmla="*/ 697568 h 2794134"/>
                              <a:gd name="connsiteX9" fmla="*/ 2489267 w 2731203"/>
                              <a:gd name="connsiteY9" fmla="*/ 717767 h 2794134"/>
                              <a:gd name="connsiteX10" fmla="*/ 2488315 w 2731203"/>
                              <a:gd name="connsiteY10" fmla="*/ 717767 h 2794134"/>
                              <a:gd name="connsiteX11" fmla="*/ 2444909 w 2731203"/>
                              <a:gd name="connsiteY11" fmla="*/ 651438 h 2794134"/>
                              <a:gd name="connsiteX12" fmla="*/ 2454977 w 2731203"/>
                              <a:gd name="connsiteY12" fmla="*/ 665379 h 2794134"/>
                              <a:gd name="connsiteX13" fmla="*/ 2466407 w 2731203"/>
                              <a:gd name="connsiteY13" fmla="*/ 682524 h 2794134"/>
                              <a:gd name="connsiteX14" fmla="*/ 2475759 w 2731203"/>
                              <a:gd name="connsiteY14" fmla="*/ 697568 h 2794134"/>
                              <a:gd name="connsiteX15" fmla="*/ 382337 w 2731203"/>
                              <a:gd name="connsiteY15" fmla="*/ 565367 h 2794134"/>
                              <a:gd name="connsiteX16" fmla="*/ 363287 w 2731203"/>
                              <a:gd name="connsiteY16" fmla="*/ 599657 h 2794134"/>
                              <a:gd name="connsiteX17" fmla="*/ 345190 w 2731203"/>
                              <a:gd name="connsiteY17" fmla="*/ 635852 h 2794134"/>
                              <a:gd name="connsiteX18" fmla="*/ 336617 w 2731203"/>
                              <a:gd name="connsiteY18" fmla="*/ 653949 h 2794134"/>
                              <a:gd name="connsiteX19" fmla="*/ 328045 w 2731203"/>
                              <a:gd name="connsiteY19" fmla="*/ 672047 h 2794134"/>
                              <a:gd name="connsiteX20" fmla="*/ 311852 w 2731203"/>
                              <a:gd name="connsiteY20" fmla="*/ 709194 h 2794134"/>
                              <a:gd name="connsiteX21" fmla="*/ 134687 w 2731203"/>
                              <a:gd name="connsiteY21" fmla="*/ 1227354 h 2794134"/>
                              <a:gd name="connsiteX22" fmla="*/ 132782 w 2731203"/>
                              <a:gd name="connsiteY22" fmla="*/ 1502627 h 2794134"/>
                              <a:gd name="connsiteX23" fmla="*/ 189932 w 2731203"/>
                              <a:gd name="connsiteY23" fmla="*/ 1772184 h 2794134"/>
                              <a:gd name="connsiteX24" fmla="*/ 469015 w 2731203"/>
                              <a:gd name="connsiteY24" fmla="*/ 2242719 h 2794134"/>
                              <a:gd name="connsiteX25" fmla="*/ 919547 w 2731203"/>
                              <a:gd name="connsiteY25" fmla="*/ 2553234 h 2794134"/>
                              <a:gd name="connsiteX26" fmla="*/ 1458663 w 2731203"/>
                              <a:gd name="connsiteY26" fmla="*/ 2645627 h 2794134"/>
                              <a:gd name="connsiteX27" fmla="*/ 1987300 w 2731203"/>
                              <a:gd name="connsiteY27" fmla="*/ 2503704 h 2794134"/>
                              <a:gd name="connsiteX28" fmla="*/ 2407353 w 2731203"/>
                              <a:gd name="connsiteY28" fmla="*/ 2153184 h 2794134"/>
                              <a:gd name="connsiteX29" fmla="*/ 2642620 w 2731203"/>
                              <a:gd name="connsiteY29" fmla="*/ 1658837 h 2794134"/>
                              <a:gd name="connsiteX30" fmla="*/ 2679767 w 2731203"/>
                              <a:gd name="connsiteY30" fmla="*/ 1776947 h 2794134"/>
                              <a:gd name="connsiteX31" fmla="*/ 2382588 w 2731203"/>
                              <a:gd name="connsiteY31" fmla="*/ 2277962 h 2794134"/>
                              <a:gd name="connsiteX32" fmla="*/ 1903480 w 2731203"/>
                              <a:gd name="connsiteY32" fmla="*/ 2604669 h 2794134"/>
                              <a:gd name="connsiteX33" fmla="*/ 1332932 w 2731203"/>
                              <a:gd name="connsiteY33" fmla="*/ 2697062 h 2794134"/>
                              <a:gd name="connsiteX34" fmla="*/ 779530 w 2731203"/>
                              <a:gd name="connsiteY34" fmla="*/ 2538947 h 2794134"/>
                              <a:gd name="connsiteX35" fmla="*/ 347095 w 2731203"/>
                              <a:gd name="connsiteY35" fmla="*/ 2162709 h 2794134"/>
                              <a:gd name="connsiteX36" fmla="*/ 116590 w 2731203"/>
                              <a:gd name="connsiteY36" fmla="*/ 1640739 h 2794134"/>
                              <a:gd name="connsiteX37" fmla="*/ 129925 w 2731203"/>
                              <a:gd name="connsiteY37" fmla="*/ 1072097 h 2794134"/>
                              <a:gd name="connsiteX38" fmla="*/ 228032 w 2731203"/>
                              <a:gd name="connsiteY38" fmla="*/ 804444 h 2794134"/>
                              <a:gd name="connsiteX39" fmla="*/ 382337 w 2731203"/>
                              <a:gd name="connsiteY39" fmla="*/ 565367 h 2794134"/>
                              <a:gd name="connsiteX40" fmla="*/ 2429260 w 2731203"/>
                              <a:gd name="connsiteY40" fmla="*/ 494882 h 2794134"/>
                              <a:gd name="connsiteX41" fmla="*/ 2434975 w 2731203"/>
                              <a:gd name="connsiteY41" fmla="*/ 497739 h 2794134"/>
                              <a:gd name="connsiteX42" fmla="*/ 2441642 w 2731203"/>
                              <a:gd name="connsiteY42" fmla="*/ 501549 h 2794134"/>
                              <a:gd name="connsiteX43" fmla="*/ 2468312 w 2731203"/>
                              <a:gd name="connsiteY43" fmla="*/ 534887 h 2794134"/>
                              <a:gd name="connsiteX44" fmla="*/ 2494030 w 2731203"/>
                              <a:gd name="connsiteY44" fmla="*/ 569177 h 2794134"/>
                              <a:gd name="connsiteX45" fmla="*/ 2526415 w 2731203"/>
                              <a:gd name="connsiteY45" fmla="*/ 616802 h 2794134"/>
                              <a:gd name="connsiteX46" fmla="*/ 2564515 w 2731203"/>
                              <a:gd name="connsiteY46" fmla="*/ 678714 h 2794134"/>
                              <a:gd name="connsiteX47" fmla="*/ 2582612 w 2731203"/>
                              <a:gd name="connsiteY47" fmla="*/ 711099 h 2794134"/>
                              <a:gd name="connsiteX48" fmla="*/ 2591185 w 2731203"/>
                              <a:gd name="connsiteY48" fmla="*/ 727292 h 2794134"/>
                              <a:gd name="connsiteX49" fmla="*/ 2598805 w 2731203"/>
                              <a:gd name="connsiteY49" fmla="*/ 743484 h 2794134"/>
                              <a:gd name="connsiteX50" fmla="*/ 2596900 w 2731203"/>
                              <a:gd name="connsiteY50" fmla="*/ 742532 h 2794134"/>
                              <a:gd name="connsiteX51" fmla="*/ 2578802 w 2731203"/>
                              <a:gd name="connsiteY51" fmla="*/ 709194 h 2794134"/>
                              <a:gd name="connsiteX52" fmla="*/ 2559752 w 2731203"/>
                              <a:gd name="connsiteY52" fmla="*/ 675857 h 2794134"/>
                              <a:gd name="connsiteX53" fmla="*/ 2518795 w 2731203"/>
                              <a:gd name="connsiteY53" fmla="*/ 611087 h 2794134"/>
                              <a:gd name="connsiteX54" fmla="*/ 2486410 w 2731203"/>
                              <a:gd name="connsiteY54" fmla="*/ 566319 h 2794134"/>
                              <a:gd name="connsiteX55" fmla="*/ 2458787 w 2731203"/>
                              <a:gd name="connsiteY55" fmla="*/ 530124 h 2794134"/>
                              <a:gd name="connsiteX56" fmla="*/ 2444500 w 2731203"/>
                              <a:gd name="connsiteY56" fmla="*/ 512027 h 2794134"/>
                              <a:gd name="connsiteX57" fmla="*/ 2280670 w 2731203"/>
                              <a:gd name="connsiteY57" fmla="*/ 458687 h 2794134"/>
                              <a:gd name="connsiteX58" fmla="*/ 2296862 w 2731203"/>
                              <a:gd name="connsiteY58" fmla="*/ 465354 h 2794134"/>
                              <a:gd name="connsiteX59" fmla="*/ 2400566 w 2731203"/>
                              <a:gd name="connsiteY59" fmla="*/ 585131 h 2794134"/>
                              <a:gd name="connsiteX60" fmla="*/ 2444909 w 2731203"/>
                              <a:gd name="connsiteY60" fmla="*/ 651438 h 2794134"/>
                              <a:gd name="connsiteX61" fmla="*/ 2442595 w 2731203"/>
                              <a:gd name="connsiteY61" fmla="*/ 648234 h 2794134"/>
                              <a:gd name="connsiteX62" fmla="*/ 2418782 w 2731203"/>
                              <a:gd name="connsiteY62" fmla="*/ 613944 h 2794134"/>
                              <a:gd name="connsiteX63" fmla="*/ 2393065 w 2731203"/>
                              <a:gd name="connsiteY63" fmla="*/ 581559 h 2794134"/>
                              <a:gd name="connsiteX64" fmla="*/ 2379730 w 2731203"/>
                              <a:gd name="connsiteY64" fmla="*/ 565367 h 2794134"/>
                              <a:gd name="connsiteX65" fmla="*/ 2366395 w 2731203"/>
                              <a:gd name="connsiteY65" fmla="*/ 549174 h 2794134"/>
                              <a:gd name="connsiteX66" fmla="*/ 2338772 w 2731203"/>
                              <a:gd name="connsiteY66" fmla="*/ 517742 h 2794134"/>
                              <a:gd name="connsiteX67" fmla="*/ 2280670 w 2731203"/>
                              <a:gd name="connsiteY67" fmla="*/ 458687 h 2794134"/>
                              <a:gd name="connsiteX68" fmla="*/ 1399608 w 2731203"/>
                              <a:gd name="connsiteY68" fmla="*/ 153887 h 2794134"/>
                              <a:gd name="connsiteX69" fmla="*/ 2618808 w 2731203"/>
                              <a:gd name="connsiteY69" fmla="*/ 1373087 h 2794134"/>
                              <a:gd name="connsiteX70" fmla="*/ 2612513 w 2731203"/>
                              <a:gd name="connsiteY70" fmla="*/ 1497743 h 2794134"/>
                              <a:gd name="connsiteX71" fmla="*/ 2595954 w 2731203"/>
                              <a:gd name="connsiteY71" fmla="*/ 1606243 h 2794134"/>
                              <a:gd name="connsiteX72" fmla="*/ 2598805 w 2731203"/>
                              <a:gd name="connsiteY72" fmla="*/ 1612164 h 2794134"/>
                              <a:gd name="connsiteX73" fmla="*/ 2620713 w 2731203"/>
                              <a:gd name="connsiteY73" fmla="*/ 1667409 h 2794134"/>
                              <a:gd name="connsiteX74" fmla="*/ 2408305 w 2731203"/>
                              <a:gd name="connsiteY74" fmla="*/ 2112227 h 2794134"/>
                              <a:gd name="connsiteX75" fmla="*/ 2041592 w 2731203"/>
                              <a:gd name="connsiteY75" fmla="*/ 2439887 h 2794134"/>
                              <a:gd name="connsiteX76" fmla="*/ 1578677 w 2731203"/>
                              <a:gd name="connsiteY76" fmla="*/ 2599907 h 2794134"/>
                              <a:gd name="connsiteX77" fmla="*/ 1091950 w 2731203"/>
                              <a:gd name="connsiteY77" fmla="*/ 2569427 h 2794134"/>
                              <a:gd name="connsiteX78" fmla="*/ 656657 w 2731203"/>
                              <a:gd name="connsiteY78" fmla="*/ 2353209 h 2794134"/>
                              <a:gd name="connsiteX79" fmla="*/ 339475 w 2731203"/>
                              <a:gd name="connsiteY79" fmla="*/ 1987449 h 2794134"/>
                              <a:gd name="connsiteX80" fmla="*/ 188980 w 2731203"/>
                              <a:gd name="connsiteY80" fmla="*/ 1529297 h 2794134"/>
                              <a:gd name="connsiteX81" fmla="*/ 186849 w 2731203"/>
                              <a:gd name="connsiteY81" fmla="*/ 1498705 h 2794134"/>
                              <a:gd name="connsiteX82" fmla="*/ 186703 w 2731203"/>
                              <a:gd name="connsiteY82" fmla="*/ 1497743 h 2794134"/>
                              <a:gd name="connsiteX83" fmla="*/ 186492 w 2731203"/>
                              <a:gd name="connsiteY83" fmla="*/ 1493576 h 2794134"/>
                              <a:gd name="connsiteX84" fmla="*/ 180586 w 2731203"/>
                              <a:gd name="connsiteY84" fmla="*/ 1408776 h 2794134"/>
                              <a:gd name="connsiteX85" fmla="*/ 181167 w 2731203"/>
                              <a:gd name="connsiteY85" fmla="*/ 1388115 h 2794134"/>
                              <a:gd name="connsiteX86" fmla="*/ 180408 w 2731203"/>
                              <a:gd name="connsiteY86" fmla="*/ 1373087 h 2794134"/>
                              <a:gd name="connsiteX87" fmla="*/ 183073 w 2731203"/>
                              <a:gd name="connsiteY87" fmla="*/ 1320311 h 2794134"/>
                              <a:gd name="connsiteX88" fmla="*/ 183979 w 2731203"/>
                              <a:gd name="connsiteY88" fmla="*/ 1288077 h 2794134"/>
                              <a:gd name="connsiteX89" fmla="*/ 185178 w 2731203"/>
                              <a:gd name="connsiteY89" fmla="*/ 1278633 h 2794134"/>
                              <a:gd name="connsiteX90" fmla="*/ 186703 w 2731203"/>
                              <a:gd name="connsiteY90" fmla="*/ 1248431 h 2794134"/>
                              <a:gd name="connsiteX91" fmla="*/ 1399608 w 2731203"/>
                              <a:gd name="connsiteY91" fmla="*/ 153887 h 2794134"/>
                              <a:gd name="connsiteX92" fmla="*/ 823345 w 2731203"/>
                              <a:gd name="connsiteY92" fmla="*/ 112930 h 2794134"/>
                              <a:gd name="connsiteX93" fmla="*/ 690948 w 2731203"/>
                              <a:gd name="connsiteY93" fmla="*/ 207227 h 2794134"/>
                              <a:gd name="connsiteX94" fmla="*/ 431868 w 2731203"/>
                              <a:gd name="connsiteY94" fmla="*/ 411062 h 2794134"/>
                              <a:gd name="connsiteX95" fmla="*/ 228985 w 2731203"/>
                              <a:gd name="connsiteY95" fmla="*/ 670142 h 2794134"/>
                              <a:gd name="connsiteX96" fmla="*/ 93730 w 2731203"/>
                              <a:gd name="connsiteY96" fmla="*/ 971132 h 2794134"/>
                              <a:gd name="connsiteX97" fmla="*/ 35628 w 2731203"/>
                              <a:gd name="connsiteY97" fmla="*/ 1294982 h 2794134"/>
                              <a:gd name="connsiteX98" fmla="*/ 55630 w 2731203"/>
                              <a:gd name="connsiteY98" fmla="*/ 1623595 h 2794134"/>
                              <a:gd name="connsiteX99" fmla="*/ 72775 w 2731203"/>
                              <a:gd name="connsiteY99" fmla="*/ 1704557 h 2794134"/>
                              <a:gd name="connsiteX100" fmla="*/ 83253 w 2731203"/>
                              <a:gd name="connsiteY100" fmla="*/ 1744562 h 2794134"/>
                              <a:gd name="connsiteX101" fmla="*/ 94683 w 2731203"/>
                              <a:gd name="connsiteY101" fmla="*/ 1784567 h 2794134"/>
                              <a:gd name="connsiteX102" fmla="*/ 153738 w 2731203"/>
                              <a:gd name="connsiteY102" fmla="*/ 1938872 h 2794134"/>
                              <a:gd name="connsiteX103" fmla="*/ 230890 w 2731203"/>
                              <a:gd name="connsiteY103" fmla="*/ 2084605 h 2794134"/>
                              <a:gd name="connsiteX104" fmla="*/ 325188 w 2731203"/>
                              <a:gd name="connsiteY104" fmla="*/ 2219860 h 2794134"/>
                              <a:gd name="connsiteX105" fmla="*/ 434725 w 2731203"/>
                              <a:gd name="connsiteY105" fmla="*/ 2343685 h 2794134"/>
                              <a:gd name="connsiteX106" fmla="*/ 558550 w 2731203"/>
                              <a:gd name="connsiteY106" fmla="*/ 2452270 h 2794134"/>
                              <a:gd name="connsiteX107" fmla="*/ 693805 w 2731203"/>
                              <a:gd name="connsiteY107" fmla="*/ 2546567 h 2794134"/>
                              <a:gd name="connsiteX108" fmla="*/ 730000 w 2731203"/>
                              <a:gd name="connsiteY108" fmla="*/ 2567522 h 2794134"/>
                              <a:gd name="connsiteX109" fmla="*/ 748098 w 2731203"/>
                              <a:gd name="connsiteY109" fmla="*/ 2578000 h 2794134"/>
                              <a:gd name="connsiteX110" fmla="*/ 766195 w 2731203"/>
                              <a:gd name="connsiteY110" fmla="*/ 2587525 h 2794134"/>
                              <a:gd name="connsiteX111" fmla="*/ 803343 w 2731203"/>
                              <a:gd name="connsiteY111" fmla="*/ 2606575 h 2794134"/>
                              <a:gd name="connsiteX112" fmla="*/ 840490 w 2731203"/>
                              <a:gd name="connsiteY112" fmla="*/ 2623720 h 2794134"/>
                              <a:gd name="connsiteX113" fmla="*/ 994795 w 2731203"/>
                              <a:gd name="connsiteY113" fmla="*/ 2682775 h 2794134"/>
                              <a:gd name="connsiteX114" fmla="*/ 1155768 w 2731203"/>
                              <a:gd name="connsiteY114" fmla="*/ 2721827 h 2794134"/>
                              <a:gd name="connsiteX115" fmla="*/ 1808230 w 2731203"/>
                              <a:gd name="connsiteY115" fmla="*/ 2681822 h 2794134"/>
                              <a:gd name="connsiteX116" fmla="*/ 2108268 w 2731203"/>
                              <a:gd name="connsiteY116" fmla="*/ 2545615 h 2794134"/>
                              <a:gd name="connsiteX117" fmla="*/ 2367348 w 2731203"/>
                              <a:gd name="connsiteY117" fmla="*/ 2341780 h 2794134"/>
                              <a:gd name="connsiteX118" fmla="*/ 2570230 w 2731203"/>
                              <a:gd name="connsiteY118" fmla="*/ 2082700 h 2794134"/>
                              <a:gd name="connsiteX119" fmla="*/ 2705485 w 2731203"/>
                              <a:gd name="connsiteY119" fmla="*/ 1781710 h 2794134"/>
                              <a:gd name="connsiteX120" fmla="*/ 2731203 w 2731203"/>
                              <a:gd name="connsiteY120" fmla="*/ 1908392 h 2794134"/>
                              <a:gd name="connsiteX121" fmla="*/ 2695960 w 2731203"/>
                              <a:gd name="connsiteY121" fmla="*/ 1988402 h 2794134"/>
                              <a:gd name="connsiteX122" fmla="*/ 2675958 w 2731203"/>
                              <a:gd name="connsiteY122" fmla="*/ 2027455 h 2794134"/>
                              <a:gd name="connsiteX123" fmla="*/ 2655003 w 2731203"/>
                              <a:gd name="connsiteY123" fmla="*/ 2065555 h 2794134"/>
                              <a:gd name="connsiteX124" fmla="*/ 2610235 w 2731203"/>
                              <a:gd name="connsiteY124" fmla="*/ 2139850 h 2794134"/>
                              <a:gd name="connsiteX125" fmla="*/ 2586423 w 2731203"/>
                              <a:gd name="connsiteY125" fmla="*/ 2176045 h 2794134"/>
                              <a:gd name="connsiteX126" fmla="*/ 2560705 w 2731203"/>
                              <a:gd name="connsiteY126" fmla="*/ 2211287 h 2794134"/>
                              <a:gd name="connsiteX127" fmla="*/ 2322580 w 2731203"/>
                              <a:gd name="connsiteY127" fmla="*/ 2464652 h 2794134"/>
                              <a:gd name="connsiteX128" fmla="*/ 1702503 w 2731203"/>
                              <a:gd name="connsiteY128" fmla="*/ 2764690 h 2794134"/>
                              <a:gd name="connsiteX129" fmla="*/ 1358650 w 2731203"/>
                              <a:gd name="connsiteY129" fmla="*/ 2793265 h 2794134"/>
                              <a:gd name="connsiteX130" fmla="*/ 1186248 w 2731203"/>
                              <a:gd name="connsiteY130" fmla="*/ 2777072 h 2794134"/>
                              <a:gd name="connsiteX131" fmla="*/ 1143385 w 2731203"/>
                              <a:gd name="connsiteY131" fmla="*/ 2769452 h 2794134"/>
                              <a:gd name="connsiteX132" fmla="*/ 1101475 w 2731203"/>
                              <a:gd name="connsiteY132" fmla="*/ 2760880 h 2794134"/>
                              <a:gd name="connsiteX133" fmla="*/ 1017655 w 2731203"/>
                              <a:gd name="connsiteY133" fmla="*/ 2738972 h 2794134"/>
                              <a:gd name="connsiteX134" fmla="*/ 976698 w 2731203"/>
                              <a:gd name="connsiteY134" fmla="*/ 2726590 h 2794134"/>
                              <a:gd name="connsiteX135" fmla="*/ 935740 w 2731203"/>
                              <a:gd name="connsiteY135" fmla="*/ 2712302 h 2794134"/>
                              <a:gd name="connsiteX136" fmla="*/ 854778 w 2731203"/>
                              <a:gd name="connsiteY136" fmla="*/ 2680870 h 2794134"/>
                              <a:gd name="connsiteX137" fmla="*/ 815725 w 2731203"/>
                              <a:gd name="connsiteY137" fmla="*/ 2662772 h 2794134"/>
                              <a:gd name="connsiteX138" fmla="*/ 776673 w 2731203"/>
                              <a:gd name="connsiteY138" fmla="*/ 2643722 h 2794134"/>
                              <a:gd name="connsiteX139" fmla="*/ 700473 w 2731203"/>
                              <a:gd name="connsiteY139" fmla="*/ 2602765 h 2794134"/>
                              <a:gd name="connsiteX140" fmla="*/ 663325 w 2731203"/>
                              <a:gd name="connsiteY140" fmla="*/ 2580857 h 2794134"/>
                              <a:gd name="connsiteX141" fmla="*/ 627130 w 2731203"/>
                              <a:gd name="connsiteY141" fmla="*/ 2557045 h 2794134"/>
                              <a:gd name="connsiteX142" fmla="*/ 609033 w 2731203"/>
                              <a:gd name="connsiteY142" fmla="*/ 2545615 h 2794134"/>
                              <a:gd name="connsiteX143" fmla="*/ 591888 w 2731203"/>
                              <a:gd name="connsiteY143" fmla="*/ 2533232 h 2794134"/>
                              <a:gd name="connsiteX144" fmla="*/ 556645 w 2731203"/>
                              <a:gd name="connsiteY144" fmla="*/ 2507515 h 2794134"/>
                              <a:gd name="connsiteX145" fmla="*/ 426153 w 2731203"/>
                              <a:gd name="connsiteY145" fmla="*/ 2395120 h 2794134"/>
                              <a:gd name="connsiteX146" fmla="*/ 309948 w 2731203"/>
                              <a:gd name="connsiteY146" fmla="*/ 2268437 h 2794134"/>
                              <a:gd name="connsiteX147" fmla="*/ 210888 w 2731203"/>
                              <a:gd name="connsiteY147" fmla="*/ 2128420 h 2794134"/>
                              <a:gd name="connsiteX148" fmla="*/ 168025 w 2731203"/>
                              <a:gd name="connsiteY148" fmla="*/ 2054125 h 2794134"/>
                              <a:gd name="connsiteX149" fmla="*/ 148023 w 2731203"/>
                              <a:gd name="connsiteY149" fmla="*/ 2016025 h 2794134"/>
                              <a:gd name="connsiteX150" fmla="*/ 128973 w 2731203"/>
                              <a:gd name="connsiteY150" fmla="*/ 1977925 h 2794134"/>
                              <a:gd name="connsiteX151" fmla="*/ 111828 w 2731203"/>
                              <a:gd name="connsiteY151" fmla="*/ 1938872 h 2794134"/>
                              <a:gd name="connsiteX152" fmla="*/ 103255 w 2731203"/>
                              <a:gd name="connsiteY152" fmla="*/ 1918870 h 2794134"/>
                              <a:gd name="connsiteX153" fmla="*/ 95635 w 2731203"/>
                              <a:gd name="connsiteY153" fmla="*/ 1898867 h 2794134"/>
                              <a:gd name="connsiteX154" fmla="*/ 80395 w 2731203"/>
                              <a:gd name="connsiteY154" fmla="*/ 1858862 h 2794134"/>
                              <a:gd name="connsiteX155" fmla="*/ 67060 w 2731203"/>
                              <a:gd name="connsiteY155" fmla="*/ 1817905 h 2794134"/>
                              <a:gd name="connsiteX156" fmla="*/ 43248 w 2731203"/>
                              <a:gd name="connsiteY156" fmla="*/ 1735990 h 2794134"/>
                              <a:gd name="connsiteX157" fmla="*/ 33723 w 2731203"/>
                              <a:gd name="connsiteY157" fmla="*/ 1694080 h 2794134"/>
                              <a:gd name="connsiteX158" fmla="*/ 25150 w 2731203"/>
                              <a:gd name="connsiteY158" fmla="*/ 1652170 h 2794134"/>
                              <a:gd name="connsiteX159" fmla="*/ 3243 w 2731203"/>
                              <a:gd name="connsiteY159" fmla="*/ 1482625 h 2794134"/>
                              <a:gd name="connsiteX160" fmla="*/ 21340 w 2731203"/>
                              <a:gd name="connsiteY160" fmla="*/ 1142582 h 2794134"/>
                              <a:gd name="connsiteX161" fmla="*/ 28960 w 2731203"/>
                              <a:gd name="connsiteY161" fmla="*/ 1100672 h 2794134"/>
                              <a:gd name="connsiteX162" fmla="*/ 38485 w 2731203"/>
                              <a:gd name="connsiteY162" fmla="*/ 1058762 h 2794134"/>
                              <a:gd name="connsiteX163" fmla="*/ 48963 w 2731203"/>
                              <a:gd name="connsiteY163" fmla="*/ 1017805 h 2794134"/>
                              <a:gd name="connsiteX164" fmla="*/ 61345 w 2731203"/>
                              <a:gd name="connsiteY164" fmla="*/ 976847 h 2794134"/>
                              <a:gd name="connsiteX165" fmla="*/ 67060 w 2731203"/>
                              <a:gd name="connsiteY165" fmla="*/ 956845 h 2794134"/>
                              <a:gd name="connsiteX166" fmla="*/ 73728 w 2731203"/>
                              <a:gd name="connsiteY166" fmla="*/ 935890 h 2794134"/>
                              <a:gd name="connsiteX167" fmla="*/ 88015 w 2731203"/>
                              <a:gd name="connsiteY167" fmla="*/ 895885 h 2794134"/>
                              <a:gd name="connsiteX168" fmla="*/ 104208 w 2731203"/>
                              <a:gd name="connsiteY168" fmla="*/ 855880 h 2794134"/>
                              <a:gd name="connsiteX169" fmla="*/ 120400 w 2731203"/>
                              <a:gd name="connsiteY169" fmla="*/ 816827 h 2794134"/>
                              <a:gd name="connsiteX170" fmla="*/ 157548 w 2731203"/>
                              <a:gd name="connsiteY170" fmla="*/ 740627 h 2794134"/>
                              <a:gd name="connsiteX171" fmla="*/ 177550 w 2731203"/>
                              <a:gd name="connsiteY171" fmla="*/ 703480 h 2794134"/>
                              <a:gd name="connsiteX172" fmla="*/ 199458 w 2731203"/>
                              <a:gd name="connsiteY172" fmla="*/ 666332 h 2794134"/>
                              <a:gd name="connsiteX173" fmla="*/ 222318 w 2731203"/>
                              <a:gd name="connsiteY173" fmla="*/ 630137 h 2794134"/>
                              <a:gd name="connsiteX174" fmla="*/ 245178 w 2731203"/>
                              <a:gd name="connsiteY174" fmla="*/ 594895 h 2794134"/>
                              <a:gd name="connsiteX175" fmla="*/ 269943 w 2731203"/>
                              <a:gd name="connsiteY175" fmla="*/ 560605 h 2794134"/>
                              <a:gd name="connsiteX176" fmla="*/ 295660 w 2731203"/>
                              <a:gd name="connsiteY176" fmla="*/ 526315 h 2794134"/>
                              <a:gd name="connsiteX177" fmla="*/ 533785 w 2731203"/>
                              <a:gd name="connsiteY177" fmla="*/ 287237 h 2794134"/>
                              <a:gd name="connsiteX178" fmla="*/ 823345 w 2731203"/>
                              <a:gd name="connsiteY178" fmla="*/ 112930 h 2794134"/>
                              <a:gd name="connsiteX179" fmla="*/ 1879668 w 2731203"/>
                              <a:gd name="connsiteY179" fmla="*/ 109120 h 2794134"/>
                              <a:gd name="connsiteX180" fmla="*/ 1932055 w 2731203"/>
                              <a:gd name="connsiteY180" fmla="*/ 124360 h 2794134"/>
                              <a:gd name="connsiteX181" fmla="*/ 1984443 w 2731203"/>
                              <a:gd name="connsiteY181" fmla="*/ 142457 h 2794134"/>
                              <a:gd name="connsiteX182" fmla="*/ 2406400 w 2731203"/>
                              <a:gd name="connsiteY182" fmla="*/ 459640 h 2794134"/>
                              <a:gd name="connsiteX183" fmla="*/ 2376873 w 2731203"/>
                              <a:gd name="connsiteY183" fmla="*/ 432970 h 2794134"/>
                              <a:gd name="connsiteX184" fmla="*/ 2346393 w 2731203"/>
                              <a:gd name="connsiteY184" fmla="*/ 407252 h 2794134"/>
                              <a:gd name="connsiteX185" fmla="*/ 1879668 w 2731203"/>
                              <a:gd name="connsiteY185" fmla="*/ 109120 h 2794134"/>
                              <a:gd name="connsiteX186" fmla="*/ 1596775 w 2731203"/>
                              <a:gd name="connsiteY186" fmla="*/ 107215 h 2794134"/>
                              <a:gd name="connsiteX187" fmla="*/ 1618682 w 2731203"/>
                              <a:gd name="connsiteY187" fmla="*/ 107215 h 2794134"/>
                              <a:gd name="connsiteX188" fmla="*/ 1658687 w 2731203"/>
                              <a:gd name="connsiteY188" fmla="*/ 114835 h 2794134"/>
                              <a:gd name="connsiteX189" fmla="*/ 1698692 w 2731203"/>
                              <a:gd name="connsiteY189" fmla="*/ 124360 h 2794134"/>
                              <a:gd name="connsiteX190" fmla="*/ 1718695 w 2731203"/>
                              <a:gd name="connsiteY190" fmla="*/ 129122 h 2794134"/>
                              <a:gd name="connsiteX191" fmla="*/ 1738697 w 2731203"/>
                              <a:gd name="connsiteY191" fmla="*/ 134837 h 2794134"/>
                              <a:gd name="connsiteX192" fmla="*/ 1777750 w 2731203"/>
                              <a:gd name="connsiteY192" fmla="*/ 146267 h 2794134"/>
                              <a:gd name="connsiteX193" fmla="*/ 1930150 w 2731203"/>
                              <a:gd name="connsiteY193" fmla="*/ 206275 h 2794134"/>
                              <a:gd name="connsiteX194" fmla="*/ 2206375 w 2731203"/>
                              <a:gd name="connsiteY194" fmla="*/ 381535 h 2794134"/>
                              <a:gd name="connsiteX195" fmla="*/ 2185420 w 2731203"/>
                              <a:gd name="connsiteY195" fmla="*/ 371057 h 2794134"/>
                              <a:gd name="connsiteX196" fmla="*/ 2175895 w 2731203"/>
                              <a:gd name="connsiteY196" fmla="*/ 365342 h 2794134"/>
                              <a:gd name="connsiteX197" fmla="*/ 1532005 w 2731203"/>
                              <a:gd name="connsiteY197" fmla="*/ 108167 h 2794134"/>
                              <a:gd name="connsiteX198" fmla="*/ 1574867 w 2731203"/>
                              <a:gd name="connsiteY198" fmla="*/ 108167 h 2794134"/>
                              <a:gd name="connsiteX199" fmla="*/ 1399607 w 2731203"/>
                              <a:gd name="connsiteY199" fmla="*/ 81497 h 2794134"/>
                              <a:gd name="connsiteX200" fmla="*/ 1348172 w 2731203"/>
                              <a:gd name="connsiteY200" fmla="*/ 89117 h 2794134"/>
                              <a:gd name="connsiteX201" fmla="*/ 1334837 w 2731203"/>
                              <a:gd name="connsiteY201" fmla="*/ 91022 h 2794134"/>
                              <a:gd name="connsiteX202" fmla="*/ 1321502 w 2731203"/>
                              <a:gd name="connsiteY202" fmla="*/ 93879 h 2794134"/>
                              <a:gd name="connsiteX203" fmla="*/ 1295785 w 2731203"/>
                              <a:gd name="connsiteY203" fmla="*/ 99594 h 2794134"/>
                              <a:gd name="connsiteX204" fmla="*/ 853825 w 2731203"/>
                              <a:gd name="connsiteY204" fmla="*/ 217704 h 2794134"/>
                              <a:gd name="connsiteX205" fmla="*/ 482350 w 2731203"/>
                              <a:gd name="connsiteY205" fmla="*/ 483452 h 2794134"/>
                              <a:gd name="connsiteX206" fmla="*/ 626177 w 2731203"/>
                              <a:gd name="connsiteY206" fmla="*/ 327242 h 2794134"/>
                              <a:gd name="connsiteX207" fmla="*/ 802390 w 2731203"/>
                              <a:gd name="connsiteY207" fmla="*/ 219609 h 2794134"/>
                              <a:gd name="connsiteX208" fmla="*/ 896687 w 2731203"/>
                              <a:gd name="connsiteY208" fmla="*/ 176747 h 2794134"/>
                              <a:gd name="connsiteX209" fmla="*/ 945265 w 2731203"/>
                              <a:gd name="connsiteY209" fmla="*/ 158649 h 2794134"/>
                              <a:gd name="connsiteX210" fmla="*/ 993842 w 2731203"/>
                              <a:gd name="connsiteY210" fmla="*/ 142457 h 2794134"/>
                              <a:gd name="connsiteX211" fmla="*/ 1194820 w 2731203"/>
                              <a:gd name="connsiteY211" fmla="*/ 95784 h 2794134"/>
                              <a:gd name="connsiteX212" fmla="*/ 1399607 w 2731203"/>
                              <a:gd name="connsiteY212" fmla="*/ 81497 h 2794134"/>
                              <a:gd name="connsiteX213" fmla="*/ 1362475 w 2731203"/>
                              <a:gd name="connsiteY213" fmla="*/ 222 h 2794134"/>
                              <a:gd name="connsiteX214" fmla="*/ 1783465 w 2731203"/>
                              <a:gd name="connsiteY214" fmla="*/ 57685 h 2794134"/>
                              <a:gd name="connsiteX215" fmla="*/ 1748223 w 2731203"/>
                              <a:gd name="connsiteY215" fmla="*/ 51970 h 2794134"/>
                              <a:gd name="connsiteX216" fmla="*/ 1711075 w 2731203"/>
                              <a:gd name="connsiteY216" fmla="*/ 48160 h 2794134"/>
                              <a:gd name="connsiteX217" fmla="*/ 1612015 w 2731203"/>
                              <a:gd name="connsiteY217" fmla="*/ 28157 h 2794134"/>
                              <a:gd name="connsiteX218" fmla="*/ 1561533 w 2731203"/>
                              <a:gd name="connsiteY218" fmla="*/ 21490 h 2794134"/>
                              <a:gd name="connsiteX219" fmla="*/ 1511050 w 2731203"/>
                              <a:gd name="connsiteY219" fmla="*/ 16727 h 2794134"/>
                              <a:gd name="connsiteX220" fmla="*/ 1460568 w 2731203"/>
                              <a:gd name="connsiteY220" fmla="*/ 12917 h 2794134"/>
                              <a:gd name="connsiteX221" fmla="*/ 1410085 w 2731203"/>
                              <a:gd name="connsiteY221" fmla="*/ 11012 h 2794134"/>
                              <a:gd name="connsiteX222" fmla="*/ 1359603 w 2731203"/>
                              <a:gd name="connsiteY222" fmla="*/ 11965 h 2794134"/>
                              <a:gd name="connsiteX223" fmla="*/ 1333885 w 2731203"/>
                              <a:gd name="connsiteY223" fmla="*/ 12917 h 2794134"/>
                              <a:gd name="connsiteX224" fmla="*/ 1309120 w 2731203"/>
                              <a:gd name="connsiteY224" fmla="*/ 14822 h 2794134"/>
                              <a:gd name="connsiteX225" fmla="*/ 913833 w 2731203"/>
                              <a:gd name="connsiteY225" fmla="*/ 98642 h 2794134"/>
                              <a:gd name="connsiteX226" fmla="*/ 931930 w 2731203"/>
                              <a:gd name="connsiteY226" fmla="*/ 89117 h 2794134"/>
                              <a:gd name="connsiteX227" fmla="*/ 946218 w 2731203"/>
                              <a:gd name="connsiteY227" fmla="*/ 82450 h 2794134"/>
                              <a:gd name="connsiteX228" fmla="*/ 982413 w 2731203"/>
                              <a:gd name="connsiteY228" fmla="*/ 66257 h 2794134"/>
                              <a:gd name="connsiteX229" fmla="*/ 1013845 w 2731203"/>
                              <a:gd name="connsiteY229" fmla="*/ 54827 h 2794134"/>
                              <a:gd name="connsiteX230" fmla="*/ 1060518 w 2731203"/>
                              <a:gd name="connsiteY230" fmla="*/ 40540 h 2794134"/>
                              <a:gd name="connsiteX231" fmla="*/ 1128145 w 2731203"/>
                              <a:gd name="connsiteY231" fmla="*/ 24347 h 2794134"/>
                              <a:gd name="connsiteX232" fmla="*/ 1171008 w 2731203"/>
                              <a:gd name="connsiteY232" fmla="*/ 16727 h 2794134"/>
                              <a:gd name="connsiteX233" fmla="*/ 1194820 w 2731203"/>
                              <a:gd name="connsiteY233" fmla="*/ 12917 h 2794134"/>
                              <a:gd name="connsiteX234" fmla="*/ 1220538 w 2731203"/>
                              <a:gd name="connsiteY234" fmla="*/ 10060 h 2794134"/>
                              <a:gd name="connsiteX235" fmla="*/ 1362475 w 2731203"/>
                              <a:gd name="connsiteY235" fmla="*/ 222 h 2794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</a:cxnLst>
                            <a:rect l="l" t="t" r="r" b="b"/>
                            <a:pathLst>
                              <a:path w="2731203" h="2794134">
                                <a:moveTo>
                                  <a:pt x="2554038" y="843497"/>
                                </a:moveTo>
                                <a:cubicBezTo>
                                  <a:pt x="2554038" y="843497"/>
                                  <a:pt x="2554990" y="843497"/>
                                  <a:pt x="2554990" y="843497"/>
                                </a:cubicBezTo>
                                <a:cubicBezTo>
                                  <a:pt x="2561658" y="858737"/>
                                  <a:pt x="2568325" y="873024"/>
                                  <a:pt x="2574040" y="889217"/>
                                </a:cubicBezTo>
                                <a:cubicBezTo>
                                  <a:pt x="2568325" y="873024"/>
                                  <a:pt x="2560705" y="858737"/>
                                  <a:pt x="2554038" y="843497"/>
                                </a:cubicBezTo>
                                <a:close/>
                                <a:moveTo>
                                  <a:pt x="2630238" y="810160"/>
                                </a:moveTo>
                                <a:cubicBezTo>
                                  <a:pt x="2630238" y="810160"/>
                                  <a:pt x="2631190" y="810160"/>
                                  <a:pt x="2631190" y="810160"/>
                                </a:cubicBezTo>
                                <a:cubicBezTo>
                                  <a:pt x="2637858" y="826352"/>
                                  <a:pt x="2645478" y="841592"/>
                                  <a:pt x="2651193" y="858737"/>
                                </a:cubicBezTo>
                                <a:cubicBezTo>
                                  <a:pt x="2645478" y="841592"/>
                                  <a:pt x="2636905" y="826352"/>
                                  <a:pt x="2630238" y="810160"/>
                                </a:cubicBezTo>
                                <a:close/>
                                <a:moveTo>
                                  <a:pt x="2475759" y="697568"/>
                                </a:moveTo>
                                <a:lnTo>
                                  <a:pt x="2489267" y="717767"/>
                                </a:lnTo>
                                <a:cubicBezTo>
                                  <a:pt x="2489267" y="717767"/>
                                  <a:pt x="2488315" y="717767"/>
                                  <a:pt x="2488315" y="717767"/>
                                </a:cubicBezTo>
                                <a:close/>
                                <a:moveTo>
                                  <a:pt x="2444909" y="651438"/>
                                </a:moveTo>
                                <a:lnTo>
                                  <a:pt x="2454977" y="665379"/>
                                </a:lnTo>
                                <a:lnTo>
                                  <a:pt x="2466407" y="682524"/>
                                </a:lnTo>
                                <a:lnTo>
                                  <a:pt x="2475759" y="697568"/>
                                </a:lnTo>
                                <a:close/>
                                <a:moveTo>
                                  <a:pt x="382337" y="565367"/>
                                </a:moveTo>
                                <a:cubicBezTo>
                                  <a:pt x="375670" y="577749"/>
                                  <a:pt x="369002" y="589179"/>
                                  <a:pt x="363287" y="599657"/>
                                </a:cubicBezTo>
                                <a:cubicBezTo>
                                  <a:pt x="357572" y="612039"/>
                                  <a:pt x="350905" y="623469"/>
                                  <a:pt x="345190" y="635852"/>
                                </a:cubicBezTo>
                                <a:lnTo>
                                  <a:pt x="336617" y="653949"/>
                                </a:lnTo>
                                <a:lnTo>
                                  <a:pt x="328045" y="672047"/>
                                </a:lnTo>
                                <a:cubicBezTo>
                                  <a:pt x="322330" y="684429"/>
                                  <a:pt x="317567" y="696812"/>
                                  <a:pt x="311852" y="709194"/>
                                </a:cubicBezTo>
                                <a:cubicBezTo>
                                  <a:pt x="216602" y="866357"/>
                                  <a:pt x="155642" y="1044474"/>
                                  <a:pt x="134687" y="1227354"/>
                                </a:cubicBezTo>
                                <a:cubicBezTo>
                                  <a:pt x="124210" y="1318794"/>
                                  <a:pt x="123257" y="1411187"/>
                                  <a:pt x="132782" y="1502627"/>
                                </a:cubicBezTo>
                                <a:cubicBezTo>
                                  <a:pt x="141355" y="1594067"/>
                                  <a:pt x="161357" y="1684554"/>
                                  <a:pt x="189932" y="1772184"/>
                                </a:cubicBezTo>
                                <a:cubicBezTo>
                                  <a:pt x="247082" y="1946492"/>
                                  <a:pt x="343285" y="2108417"/>
                                  <a:pt x="469015" y="2242719"/>
                                </a:cubicBezTo>
                                <a:cubicBezTo>
                                  <a:pt x="594745" y="2377022"/>
                                  <a:pt x="749050" y="2484654"/>
                                  <a:pt x="919547" y="2553234"/>
                                </a:cubicBezTo>
                                <a:cubicBezTo>
                                  <a:pt x="1089092" y="2622767"/>
                                  <a:pt x="1274830" y="2654199"/>
                                  <a:pt x="1458663" y="2645627"/>
                                </a:cubicBezTo>
                                <a:cubicBezTo>
                                  <a:pt x="1642495" y="2638007"/>
                                  <a:pt x="1824422" y="2588477"/>
                                  <a:pt x="1987300" y="2503704"/>
                                </a:cubicBezTo>
                                <a:cubicBezTo>
                                  <a:pt x="2150177" y="2419884"/>
                                  <a:pt x="2294958" y="2298917"/>
                                  <a:pt x="2407353" y="2153184"/>
                                </a:cubicBezTo>
                                <a:cubicBezTo>
                                  <a:pt x="2520700" y="2008404"/>
                                  <a:pt x="2601663" y="1837907"/>
                                  <a:pt x="2642620" y="1658837"/>
                                </a:cubicBezTo>
                                <a:cubicBezTo>
                                  <a:pt x="2656908" y="1696937"/>
                                  <a:pt x="2668338" y="1735989"/>
                                  <a:pt x="2679767" y="1776947"/>
                                </a:cubicBezTo>
                                <a:cubicBezTo>
                                  <a:pt x="2618808" y="1962684"/>
                                  <a:pt x="2516890" y="2136039"/>
                                  <a:pt x="2382588" y="2277962"/>
                                </a:cubicBezTo>
                                <a:cubicBezTo>
                                  <a:pt x="2249238" y="2419884"/>
                                  <a:pt x="2084455" y="2533232"/>
                                  <a:pt x="1903480" y="2604669"/>
                                </a:cubicBezTo>
                                <a:cubicBezTo>
                                  <a:pt x="1722505" y="2677059"/>
                                  <a:pt x="1526290" y="2708492"/>
                                  <a:pt x="1332932" y="2697062"/>
                                </a:cubicBezTo>
                                <a:cubicBezTo>
                                  <a:pt x="1139575" y="2685632"/>
                                  <a:pt x="949075" y="2631339"/>
                                  <a:pt x="779530" y="2538947"/>
                                </a:cubicBezTo>
                                <a:cubicBezTo>
                                  <a:pt x="609032" y="2447507"/>
                                  <a:pt x="461395" y="2317014"/>
                                  <a:pt x="347095" y="2162709"/>
                                </a:cubicBezTo>
                                <a:cubicBezTo>
                                  <a:pt x="233747" y="2008404"/>
                                  <a:pt x="153737" y="1828382"/>
                                  <a:pt x="116590" y="1640739"/>
                                </a:cubicBezTo>
                                <a:cubicBezTo>
                                  <a:pt x="79442" y="1452144"/>
                                  <a:pt x="84205" y="1257834"/>
                                  <a:pt x="129925" y="1072097"/>
                                </a:cubicBezTo>
                                <a:cubicBezTo>
                                  <a:pt x="152785" y="979704"/>
                                  <a:pt x="185170" y="889217"/>
                                  <a:pt x="228032" y="804444"/>
                                </a:cubicBezTo>
                                <a:cubicBezTo>
                                  <a:pt x="270895" y="719672"/>
                                  <a:pt x="322330" y="638709"/>
                                  <a:pt x="382337" y="565367"/>
                                </a:cubicBezTo>
                                <a:close/>
                                <a:moveTo>
                                  <a:pt x="2429260" y="494882"/>
                                </a:moveTo>
                                <a:cubicBezTo>
                                  <a:pt x="2431165" y="495834"/>
                                  <a:pt x="2433070" y="496787"/>
                                  <a:pt x="2434975" y="497739"/>
                                </a:cubicBezTo>
                                <a:cubicBezTo>
                                  <a:pt x="2436880" y="499644"/>
                                  <a:pt x="2439737" y="500597"/>
                                  <a:pt x="2441642" y="501549"/>
                                </a:cubicBezTo>
                                <a:cubicBezTo>
                                  <a:pt x="2451167" y="512027"/>
                                  <a:pt x="2459740" y="523457"/>
                                  <a:pt x="2468312" y="534887"/>
                                </a:cubicBezTo>
                                <a:cubicBezTo>
                                  <a:pt x="2476885" y="546317"/>
                                  <a:pt x="2486410" y="557747"/>
                                  <a:pt x="2494030" y="569177"/>
                                </a:cubicBezTo>
                                <a:cubicBezTo>
                                  <a:pt x="2504507" y="584417"/>
                                  <a:pt x="2515937" y="600609"/>
                                  <a:pt x="2526415" y="616802"/>
                                </a:cubicBezTo>
                                <a:cubicBezTo>
                                  <a:pt x="2539750" y="637757"/>
                                  <a:pt x="2553085" y="657759"/>
                                  <a:pt x="2564515" y="678714"/>
                                </a:cubicBezTo>
                                <a:lnTo>
                                  <a:pt x="2582612" y="711099"/>
                                </a:lnTo>
                                <a:lnTo>
                                  <a:pt x="2591185" y="727292"/>
                                </a:lnTo>
                                <a:lnTo>
                                  <a:pt x="2598805" y="743484"/>
                                </a:lnTo>
                                <a:cubicBezTo>
                                  <a:pt x="2597852" y="743484"/>
                                  <a:pt x="2597852" y="742532"/>
                                  <a:pt x="2596900" y="742532"/>
                                </a:cubicBezTo>
                                <a:cubicBezTo>
                                  <a:pt x="2591185" y="731102"/>
                                  <a:pt x="2585470" y="720624"/>
                                  <a:pt x="2578802" y="709194"/>
                                </a:cubicBezTo>
                                <a:lnTo>
                                  <a:pt x="2559752" y="675857"/>
                                </a:lnTo>
                                <a:cubicBezTo>
                                  <a:pt x="2546417" y="653949"/>
                                  <a:pt x="2533082" y="632042"/>
                                  <a:pt x="2518795" y="611087"/>
                                </a:cubicBezTo>
                                <a:lnTo>
                                  <a:pt x="2486410" y="566319"/>
                                </a:lnTo>
                                <a:cubicBezTo>
                                  <a:pt x="2477837" y="553937"/>
                                  <a:pt x="2468312" y="542507"/>
                                  <a:pt x="2458787" y="530124"/>
                                </a:cubicBezTo>
                                <a:lnTo>
                                  <a:pt x="2444500" y="512027"/>
                                </a:lnTo>
                                <a:close/>
                                <a:moveTo>
                                  <a:pt x="2280670" y="458687"/>
                                </a:moveTo>
                                <a:cubicBezTo>
                                  <a:pt x="2285432" y="460592"/>
                                  <a:pt x="2291147" y="462497"/>
                                  <a:pt x="2296862" y="465354"/>
                                </a:cubicBezTo>
                                <a:cubicBezTo>
                                  <a:pt x="2334010" y="502978"/>
                                  <a:pt x="2368538" y="542983"/>
                                  <a:pt x="2400566" y="585131"/>
                                </a:cubicBezTo>
                                <a:lnTo>
                                  <a:pt x="2444909" y="651438"/>
                                </a:lnTo>
                                <a:lnTo>
                                  <a:pt x="2442595" y="648234"/>
                                </a:lnTo>
                                <a:lnTo>
                                  <a:pt x="2418782" y="613944"/>
                                </a:lnTo>
                                <a:lnTo>
                                  <a:pt x="2393065" y="581559"/>
                                </a:lnTo>
                                <a:lnTo>
                                  <a:pt x="2379730" y="565367"/>
                                </a:lnTo>
                                <a:lnTo>
                                  <a:pt x="2366395" y="549174"/>
                                </a:lnTo>
                                <a:cubicBezTo>
                                  <a:pt x="2356870" y="538697"/>
                                  <a:pt x="2348297" y="528219"/>
                                  <a:pt x="2338772" y="517742"/>
                                </a:cubicBezTo>
                                <a:cubicBezTo>
                                  <a:pt x="2319722" y="497739"/>
                                  <a:pt x="2300672" y="477737"/>
                                  <a:pt x="2280670" y="458687"/>
                                </a:cubicBezTo>
                                <a:close/>
                                <a:moveTo>
                                  <a:pt x="1399608" y="153887"/>
                                </a:moveTo>
                                <a:cubicBezTo>
                                  <a:pt x="2072953" y="153887"/>
                                  <a:pt x="2618808" y="699741"/>
                                  <a:pt x="2618808" y="1373087"/>
                                </a:cubicBezTo>
                                <a:cubicBezTo>
                                  <a:pt x="2618808" y="1415171"/>
                                  <a:pt x="2616676" y="1456757"/>
                                  <a:pt x="2612513" y="1497743"/>
                                </a:cubicBezTo>
                                <a:lnTo>
                                  <a:pt x="2595954" y="1606243"/>
                                </a:lnTo>
                                <a:lnTo>
                                  <a:pt x="2598805" y="1612164"/>
                                </a:lnTo>
                                <a:cubicBezTo>
                                  <a:pt x="2606425" y="1630262"/>
                                  <a:pt x="2613092" y="1648359"/>
                                  <a:pt x="2620713" y="1667409"/>
                                </a:cubicBezTo>
                                <a:cubicBezTo>
                                  <a:pt x="2580707" y="1828382"/>
                                  <a:pt x="2507365" y="1979829"/>
                                  <a:pt x="2408305" y="2112227"/>
                                </a:cubicBezTo>
                                <a:cubicBezTo>
                                  <a:pt x="2309245" y="2244624"/>
                                  <a:pt x="2183515" y="2357019"/>
                                  <a:pt x="2041592" y="2439887"/>
                                </a:cubicBezTo>
                                <a:cubicBezTo>
                                  <a:pt x="1899670" y="2523707"/>
                                  <a:pt x="1741555" y="2577999"/>
                                  <a:pt x="1578677" y="2599907"/>
                                </a:cubicBezTo>
                                <a:cubicBezTo>
                                  <a:pt x="1415800" y="2621814"/>
                                  <a:pt x="1250065" y="2611337"/>
                                  <a:pt x="1091950" y="2569427"/>
                                </a:cubicBezTo>
                                <a:cubicBezTo>
                                  <a:pt x="933835" y="2527517"/>
                                  <a:pt x="785245" y="2453222"/>
                                  <a:pt x="656657" y="2353209"/>
                                </a:cubicBezTo>
                                <a:cubicBezTo>
                                  <a:pt x="528070" y="2253197"/>
                                  <a:pt x="419485" y="2128419"/>
                                  <a:pt x="339475" y="1987449"/>
                                </a:cubicBezTo>
                                <a:cubicBezTo>
                                  <a:pt x="259465" y="1846479"/>
                                  <a:pt x="208030" y="1689317"/>
                                  <a:pt x="188980" y="1529297"/>
                                </a:cubicBezTo>
                                <a:lnTo>
                                  <a:pt x="186849" y="1498705"/>
                                </a:lnTo>
                                <a:lnTo>
                                  <a:pt x="186703" y="1497743"/>
                                </a:lnTo>
                                <a:lnTo>
                                  <a:pt x="186492" y="1493576"/>
                                </a:lnTo>
                                <a:lnTo>
                                  <a:pt x="180586" y="1408776"/>
                                </a:lnTo>
                                <a:lnTo>
                                  <a:pt x="181167" y="1388115"/>
                                </a:lnTo>
                                <a:lnTo>
                                  <a:pt x="180408" y="1373087"/>
                                </a:lnTo>
                                <a:lnTo>
                                  <a:pt x="183073" y="1320311"/>
                                </a:lnTo>
                                <a:lnTo>
                                  <a:pt x="183979" y="1288077"/>
                                </a:lnTo>
                                <a:lnTo>
                                  <a:pt x="185178" y="1278633"/>
                                </a:lnTo>
                                <a:lnTo>
                                  <a:pt x="186703" y="1248431"/>
                                </a:lnTo>
                                <a:cubicBezTo>
                                  <a:pt x="249138" y="633642"/>
                                  <a:pt x="768346" y="153887"/>
                                  <a:pt x="1399608" y="153887"/>
                                </a:cubicBezTo>
                                <a:close/>
                                <a:moveTo>
                                  <a:pt x="823345" y="112930"/>
                                </a:moveTo>
                                <a:cubicBezTo>
                                  <a:pt x="776673" y="141505"/>
                                  <a:pt x="733810" y="172937"/>
                                  <a:pt x="690948" y="207227"/>
                                </a:cubicBezTo>
                                <a:cubicBezTo>
                                  <a:pt x="596650" y="265330"/>
                                  <a:pt x="509973" y="333910"/>
                                  <a:pt x="431868" y="411062"/>
                                </a:cubicBezTo>
                                <a:cubicBezTo>
                                  <a:pt x="354715" y="489167"/>
                                  <a:pt x="286135" y="575845"/>
                                  <a:pt x="228985" y="670142"/>
                                </a:cubicBezTo>
                                <a:cubicBezTo>
                                  <a:pt x="171835" y="765392"/>
                                  <a:pt x="127068" y="866357"/>
                                  <a:pt x="93730" y="971132"/>
                                </a:cubicBezTo>
                                <a:cubicBezTo>
                                  <a:pt x="62298" y="1075907"/>
                                  <a:pt x="42295" y="1185445"/>
                                  <a:pt x="35628" y="1294982"/>
                                </a:cubicBezTo>
                                <a:cubicBezTo>
                                  <a:pt x="28960" y="1404520"/>
                                  <a:pt x="35628" y="1515010"/>
                                  <a:pt x="55630" y="1623595"/>
                                </a:cubicBezTo>
                                <a:cubicBezTo>
                                  <a:pt x="59440" y="1651217"/>
                                  <a:pt x="67060" y="1677887"/>
                                  <a:pt x="72775" y="1704557"/>
                                </a:cubicBezTo>
                                <a:cubicBezTo>
                                  <a:pt x="75633" y="1717892"/>
                                  <a:pt x="79443" y="1731227"/>
                                  <a:pt x="83253" y="1744562"/>
                                </a:cubicBezTo>
                                <a:cubicBezTo>
                                  <a:pt x="87063" y="1757897"/>
                                  <a:pt x="90873" y="1771232"/>
                                  <a:pt x="94683" y="1784567"/>
                                </a:cubicBezTo>
                                <a:cubicBezTo>
                                  <a:pt x="111828" y="1836955"/>
                                  <a:pt x="130878" y="1889342"/>
                                  <a:pt x="153738" y="1938872"/>
                                </a:cubicBezTo>
                                <a:cubicBezTo>
                                  <a:pt x="176598" y="1989355"/>
                                  <a:pt x="203268" y="2036980"/>
                                  <a:pt x="230890" y="2084605"/>
                                </a:cubicBezTo>
                                <a:cubicBezTo>
                                  <a:pt x="260418" y="2131277"/>
                                  <a:pt x="290898" y="2176997"/>
                                  <a:pt x="325188" y="2219860"/>
                                </a:cubicBezTo>
                                <a:cubicBezTo>
                                  <a:pt x="358525" y="2263675"/>
                                  <a:pt x="396625" y="2304632"/>
                                  <a:pt x="434725" y="2343685"/>
                                </a:cubicBezTo>
                                <a:cubicBezTo>
                                  <a:pt x="474730" y="2381785"/>
                                  <a:pt x="514735" y="2418932"/>
                                  <a:pt x="558550" y="2452270"/>
                                </a:cubicBezTo>
                                <a:cubicBezTo>
                                  <a:pt x="601413" y="2486560"/>
                                  <a:pt x="647133" y="2517992"/>
                                  <a:pt x="693805" y="2546567"/>
                                </a:cubicBezTo>
                                <a:lnTo>
                                  <a:pt x="730000" y="2567522"/>
                                </a:lnTo>
                                <a:lnTo>
                                  <a:pt x="748098" y="2578000"/>
                                </a:lnTo>
                                <a:lnTo>
                                  <a:pt x="766195" y="2587525"/>
                                </a:lnTo>
                                <a:lnTo>
                                  <a:pt x="803343" y="2606575"/>
                                </a:lnTo>
                                <a:cubicBezTo>
                                  <a:pt x="815725" y="2612290"/>
                                  <a:pt x="828108" y="2618005"/>
                                  <a:pt x="840490" y="2623720"/>
                                </a:cubicBezTo>
                                <a:cubicBezTo>
                                  <a:pt x="890020" y="2647532"/>
                                  <a:pt x="942408" y="2665630"/>
                                  <a:pt x="994795" y="2682775"/>
                                </a:cubicBezTo>
                                <a:cubicBezTo>
                                  <a:pt x="1048135" y="2698967"/>
                                  <a:pt x="1101475" y="2712302"/>
                                  <a:pt x="1155768" y="2721827"/>
                                </a:cubicBezTo>
                                <a:cubicBezTo>
                                  <a:pt x="1371985" y="2761832"/>
                                  <a:pt x="1597728" y="2746592"/>
                                  <a:pt x="1808230" y="2681822"/>
                                </a:cubicBezTo>
                                <a:cubicBezTo>
                                  <a:pt x="1913005" y="2648485"/>
                                  <a:pt x="2013970" y="2602765"/>
                                  <a:pt x="2108268" y="2545615"/>
                                </a:cubicBezTo>
                                <a:cubicBezTo>
                                  <a:pt x="2202565" y="2487512"/>
                                  <a:pt x="2289243" y="2419885"/>
                                  <a:pt x="2367348" y="2341780"/>
                                </a:cubicBezTo>
                                <a:cubicBezTo>
                                  <a:pt x="2444500" y="2263675"/>
                                  <a:pt x="2513080" y="2176997"/>
                                  <a:pt x="2570230" y="2082700"/>
                                </a:cubicBezTo>
                                <a:cubicBezTo>
                                  <a:pt x="2627380" y="1988402"/>
                                  <a:pt x="2672148" y="1886485"/>
                                  <a:pt x="2705485" y="1781710"/>
                                </a:cubicBezTo>
                                <a:cubicBezTo>
                                  <a:pt x="2715963" y="1822667"/>
                                  <a:pt x="2725488" y="1865530"/>
                                  <a:pt x="2731203" y="1908392"/>
                                </a:cubicBezTo>
                                <a:cubicBezTo>
                                  <a:pt x="2720725" y="1936015"/>
                                  <a:pt x="2708343" y="1961732"/>
                                  <a:pt x="2695960" y="1988402"/>
                                </a:cubicBezTo>
                                <a:cubicBezTo>
                                  <a:pt x="2690245" y="2001737"/>
                                  <a:pt x="2682625" y="2014120"/>
                                  <a:pt x="2675958" y="2027455"/>
                                </a:cubicBezTo>
                                <a:cubicBezTo>
                                  <a:pt x="2668338" y="2039837"/>
                                  <a:pt x="2662623" y="2053172"/>
                                  <a:pt x="2655003" y="2065555"/>
                                </a:cubicBezTo>
                                <a:cubicBezTo>
                                  <a:pt x="2640715" y="2090320"/>
                                  <a:pt x="2626428" y="2116037"/>
                                  <a:pt x="2610235" y="2139850"/>
                                </a:cubicBezTo>
                                <a:lnTo>
                                  <a:pt x="2586423" y="2176045"/>
                                </a:lnTo>
                                <a:lnTo>
                                  <a:pt x="2560705" y="2211287"/>
                                </a:lnTo>
                                <a:cubicBezTo>
                                  <a:pt x="2492125" y="2305585"/>
                                  <a:pt x="2411163" y="2390357"/>
                                  <a:pt x="2322580" y="2464652"/>
                                </a:cubicBezTo>
                                <a:cubicBezTo>
                                  <a:pt x="2144463" y="2613242"/>
                                  <a:pt x="1929198" y="2718017"/>
                                  <a:pt x="1702503" y="2764690"/>
                                </a:cubicBezTo>
                                <a:cubicBezTo>
                                  <a:pt x="1589155" y="2788502"/>
                                  <a:pt x="1473903" y="2797075"/>
                                  <a:pt x="1358650" y="2793265"/>
                                </a:cubicBezTo>
                                <a:cubicBezTo>
                                  <a:pt x="1300548" y="2792312"/>
                                  <a:pt x="1243398" y="2785645"/>
                                  <a:pt x="1186248" y="2777072"/>
                                </a:cubicBezTo>
                                <a:cubicBezTo>
                                  <a:pt x="1171960" y="2775167"/>
                                  <a:pt x="1157673" y="2772310"/>
                                  <a:pt x="1143385" y="2769452"/>
                                </a:cubicBezTo>
                                <a:cubicBezTo>
                                  <a:pt x="1130050" y="2766595"/>
                                  <a:pt x="1115763" y="2764690"/>
                                  <a:pt x="1101475" y="2760880"/>
                                </a:cubicBezTo>
                                <a:cubicBezTo>
                                  <a:pt x="1072900" y="2753260"/>
                                  <a:pt x="1045278" y="2747545"/>
                                  <a:pt x="1017655" y="2738972"/>
                                </a:cubicBezTo>
                                <a:lnTo>
                                  <a:pt x="976698" y="2726590"/>
                                </a:lnTo>
                                <a:lnTo>
                                  <a:pt x="935740" y="2712302"/>
                                </a:lnTo>
                                <a:cubicBezTo>
                                  <a:pt x="908118" y="2702777"/>
                                  <a:pt x="881448" y="2691347"/>
                                  <a:pt x="854778" y="2680870"/>
                                </a:cubicBezTo>
                                <a:cubicBezTo>
                                  <a:pt x="841443" y="2675155"/>
                                  <a:pt x="829060" y="2668487"/>
                                  <a:pt x="815725" y="2662772"/>
                                </a:cubicBezTo>
                                <a:cubicBezTo>
                                  <a:pt x="802390" y="2656105"/>
                                  <a:pt x="789055" y="2650390"/>
                                  <a:pt x="776673" y="2643722"/>
                                </a:cubicBezTo>
                                <a:cubicBezTo>
                                  <a:pt x="750955" y="2630387"/>
                                  <a:pt x="725238" y="2618005"/>
                                  <a:pt x="700473" y="2602765"/>
                                </a:cubicBezTo>
                                <a:cubicBezTo>
                                  <a:pt x="688090" y="2595145"/>
                                  <a:pt x="675708" y="2588477"/>
                                  <a:pt x="663325" y="2580857"/>
                                </a:cubicBezTo>
                                <a:lnTo>
                                  <a:pt x="627130" y="2557045"/>
                                </a:lnTo>
                                <a:lnTo>
                                  <a:pt x="609033" y="2545615"/>
                                </a:lnTo>
                                <a:lnTo>
                                  <a:pt x="591888" y="2533232"/>
                                </a:lnTo>
                                <a:lnTo>
                                  <a:pt x="556645" y="2507515"/>
                                </a:lnTo>
                                <a:cubicBezTo>
                                  <a:pt x="510925" y="2472272"/>
                                  <a:pt x="467110" y="2435125"/>
                                  <a:pt x="426153" y="2395120"/>
                                </a:cubicBezTo>
                                <a:cubicBezTo>
                                  <a:pt x="384243" y="2355115"/>
                                  <a:pt x="346143" y="2312252"/>
                                  <a:pt x="309948" y="2268437"/>
                                </a:cubicBezTo>
                                <a:cubicBezTo>
                                  <a:pt x="274705" y="2223670"/>
                                  <a:pt x="240415" y="2176997"/>
                                  <a:pt x="210888" y="2128420"/>
                                </a:cubicBezTo>
                                <a:cubicBezTo>
                                  <a:pt x="195648" y="2104607"/>
                                  <a:pt x="182313" y="2078890"/>
                                  <a:pt x="168025" y="2054125"/>
                                </a:cubicBezTo>
                                <a:cubicBezTo>
                                  <a:pt x="160405" y="2041742"/>
                                  <a:pt x="154690" y="2028407"/>
                                  <a:pt x="148023" y="2016025"/>
                                </a:cubicBezTo>
                                <a:cubicBezTo>
                                  <a:pt x="141355" y="2003642"/>
                                  <a:pt x="134688" y="1991260"/>
                                  <a:pt x="128973" y="1977925"/>
                                </a:cubicBezTo>
                                <a:lnTo>
                                  <a:pt x="111828" y="1938872"/>
                                </a:lnTo>
                                <a:cubicBezTo>
                                  <a:pt x="108970" y="1932205"/>
                                  <a:pt x="106113" y="1925537"/>
                                  <a:pt x="103255" y="1918870"/>
                                </a:cubicBezTo>
                                <a:lnTo>
                                  <a:pt x="95635" y="1898867"/>
                                </a:lnTo>
                                <a:lnTo>
                                  <a:pt x="80395" y="1858862"/>
                                </a:lnTo>
                                <a:cubicBezTo>
                                  <a:pt x="75633" y="1845527"/>
                                  <a:pt x="71823" y="1831240"/>
                                  <a:pt x="67060" y="1817905"/>
                                </a:cubicBezTo>
                                <a:cubicBezTo>
                                  <a:pt x="57535" y="1791235"/>
                                  <a:pt x="50868" y="1763612"/>
                                  <a:pt x="43248" y="1735990"/>
                                </a:cubicBezTo>
                                <a:cubicBezTo>
                                  <a:pt x="39438" y="1721702"/>
                                  <a:pt x="36580" y="1708367"/>
                                  <a:pt x="33723" y="1694080"/>
                                </a:cubicBezTo>
                                <a:cubicBezTo>
                                  <a:pt x="30865" y="1679792"/>
                                  <a:pt x="28008" y="1666457"/>
                                  <a:pt x="25150" y="1652170"/>
                                </a:cubicBezTo>
                                <a:cubicBezTo>
                                  <a:pt x="14673" y="1595972"/>
                                  <a:pt x="6100" y="1539775"/>
                                  <a:pt x="3243" y="1482625"/>
                                </a:cubicBezTo>
                                <a:cubicBezTo>
                                  <a:pt x="-4377" y="1369277"/>
                                  <a:pt x="1338" y="1254977"/>
                                  <a:pt x="21340" y="1142582"/>
                                </a:cubicBezTo>
                                <a:lnTo>
                                  <a:pt x="28960" y="1100672"/>
                                </a:lnTo>
                                <a:cubicBezTo>
                                  <a:pt x="31818" y="1086385"/>
                                  <a:pt x="35628" y="1073050"/>
                                  <a:pt x="38485" y="1058762"/>
                                </a:cubicBezTo>
                                <a:cubicBezTo>
                                  <a:pt x="42295" y="1045427"/>
                                  <a:pt x="45153" y="1031140"/>
                                  <a:pt x="48963" y="1017805"/>
                                </a:cubicBezTo>
                                <a:lnTo>
                                  <a:pt x="61345" y="976847"/>
                                </a:lnTo>
                                <a:cubicBezTo>
                                  <a:pt x="63250" y="970180"/>
                                  <a:pt x="65155" y="963512"/>
                                  <a:pt x="67060" y="956845"/>
                                </a:cubicBezTo>
                                <a:lnTo>
                                  <a:pt x="73728" y="935890"/>
                                </a:lnTo>
                                <a:lnTo>
                                  <a:pt x="88015" y="895885"/>
                                </a:lnTo>
                                <a:cubicBezTo>
                                  <a:pt x="93730" y="882550"/>
                                  <a:pt x="98493" y="869215"/>
                                  <a:pt x="104208" y="855880"/>
                                </a:cubicBezTo>
                                <a:cubicBezTo>
                                  <a:pt x="108970" y="842545"/>
                                  <a:pt x="114685" y="829210"/>
                                  <a:pt x="120400" y="816827"/>
                                </a:cubicBezTo>
                                <a:cubicBezTo>
                                  <a:pt x="132783" y="791110"/>
                                  <a:pt x="144213" y="765392"/>
                                  <a:pt x="157548" y="740627"/>
                                </a:cubicBezTo>
                                <a:cubicBezTo>
                                  <a:pt x="164215" y="728245"/>
                                  <a:pt x="170883" y="715862"/>
                                  <a:pt x="177550" y="703480"/>
                                </a:cubicBezTo>
                                <a:lnTo>
                                  <a:pt x="199458" y="666332"/>
                                </a:lnTo>
                                <a:cubicBezTo>
                                  <a:pt x="207078" y="653950"/>
                                  <a:pt x="214698" y="641567"/>
                                  <a:pt x="222318" y="630137"/>
                                </a:cubicBezTo>
                                <a:lnTo>
                                  <a:pt x="245178" y="594895"/>
                                </a:lnTo>
                                <a:lnTo>
                                  <a:pt x="269943" y="560605"/>
                                </a:lnTo>
                                <a:cubicBezTo>
                                  <a:pt x="278515" y="548222"/>
                                  <a:pt x="287088" y="536792"/>
                                  <a:pt x="295660" y="526315"/>
                                </a:cubicBezTo>
                                <a:cubicBezTo>
                                  <a:pt x="365193" y="437732"/>
                                  <a:pt x="445203" y="356770"/>
                                  <a:pt x="533785" y="287237"/>
                                </a:cubicBezTo>
                                <a:cubicBezTo>
                                  <a:pt x="623320" y="217705"/>
                                  <a:pt x="720475" y="158650"/>
                                  <a:pt x="823345" y="112930"/>
                                </a:cubicBezTo>
                                <a:close/>
                                <a:moveTo>
                                  <a:pt x="1879668" y="109120"/>
                                </a:moveTo>
                                <a:cubicBezTo>
                                  <a:pt x="1896813" y="113882"/>
                                  <a:pt x="1914910" y="118645"/>
                                  <a:pt x="1932055" y="124360"/>
                                </a:cubicBezTo>
                                <a:lnTo>
                                  <a:pt x="1984443" y="142457"/>
                                </a:lnTo>
                                <a:cubicBezTo>
                                  <a:pt x="2144463" y="219610"/>
                                  <a:pt x="2288290" y="328195"/>
                                  <a:pt x="2406400" y="459640"/>
                                </a:cubicBezTo>
                                <a:lnTo>
                                  <a:pt x="2376873" y="432970"/>
                                </a:lnTo>
                                <a:cubicBezTo>
                                  <a:pt x="2366395" y="424397"/>
                                  <a:pt x="2356870" y="415825"/>
                                  <a:pt x="2346393" y="407252"/>
                                </a:cubicBezTo>
                                <a:cubicBezTo>
                                  <a:pt x="2213043" y="277712"/>
                                  <a:pt x="2053975" y="174842"/>
                                  <a:pt x="1879668" y="109120"/>
                                </a:cubicBezTo>
                                <a:close/>
                                <a:moveTo>
                                  <a:pt x="1596775" y="107215"/>
                                </a:moveTo>
                                <a:lnTo>
                                  <a:pt x="1618682" y="107215"/>
                                </a:lnTo>
                                <a:lnTo>
                                  <a:pt x="1658687" y="114835"/>
                                </a:lnTo>
                                <a:lnTo>
                                  <a:pt x="1698692" y="124360"/>
                                </a:lnTo>
                                <a:lnTo>
                                  <a:pt x="1718695" y="129122"/>
                                </a:lnTo>
                                <a:cubicBezTo>
                                  <a:pt x="1725362" y="131027"/>
                                  <a:pt x="1732030" y="132932"/>
                                  <a:pt x="1738697" y="134837"/>
                                </a:cubicBezTo>
                                <a:lnTo>
                                  <a:pt x="1777750" y="146267"/>
                                </a:lnTo>
                                <a:cubicBezTo>
                                  <a:pt x="1829185" y="163412"/>
                                  <a:pt x="1880620" y="182462"/>
                                  <a:pt x="1930150" y="206275"/>
                                </a:cubicBezTo>
                                <a:cubicBezTo>
                                  <a:pt x="2030162" y="251995"/>
                                  <a:pt x="2122555" y="312002"/>
                                  <a:pt x="2206375" y="381535"/>
                                </a:cubicBezTo>
                                <a:cubicBezTo>
                                  <a:pt x="2199707" y="377725"/>
                                  <a:pt x="2192087" y="374867"/>
                                  <a:pt x="2185420" y="371057"/>
                                </a:cubicBezTo>
                                <a:cubicBezTo>
                                  <a:pt x="2182562" y="369152"/>
                                  <a:pt x="2178752" y="367247"/>
                                  <a:pt x="2175895" y="365342"/>
                                </a:cubicBezTo>
                                <a:cubicBezTo>
                                  <a:pt x="1990157" y="222467"/>
                                  <a:pt x="1764415" y="131980"/>
                                  <a:pt x="1532005" y="108167"/>
                                </a:cubicBezTo>
                                <a:lnTo>
                                  <a:pt x="1574867" y="108167"/>
                                </a:lnTo>
                                <a:close/>
                                <a:moveTo>
                                  <a:pt x="1399607" y="81497"/>
                                </a:moveTo>
                                <a:lnTo>
                                  <a:pt x="1348172" y="89117"/>
                                </a:lnTo>
                                <a:lnTo>
                                  <a:pt x="1334837" y="91022"/>
                                </a:lnTo>
                                <a:lnTo>
                                  <a:pt x="1321502" y="93879"/>
                                </a:lnTo>
                                <a:lnTo>
                                  <a:pt x="1295785" y="99594"/>
                                </a:lnTo>
                                <a:cubicBezTo>
                                  <a:pt x="1142432" y="111977"/>
                                  <a:pt x="991937" y="151982"/>
                                  <a:pt x="853825" y="217704"/>
                                </a:cubicBezTo>
                                <a:cubicBezTo>
                                  <a:pt x="715712" y="282474"/>
                                  <a:pt x="589030" y="373914"/>
                                  <a:pt x="482350" y="483452"/>
                                </a:cubicBezTo>
                                <a:cubicBezTo>
                                  <a:pt x="525212" y="428207"/>
                                  <a:pt x="572837" y="375819"/>
                                  <a:pt x="626177" y="327242"/>
                                </a:cubicBezTo>
                                <a:cubicBezTo>
                                  <a:pt x="681422" y="286284"/>
                                  <a:pt x="741430" y="251042"/>
                                  <a:pt x="802390" y="219609"/>
                                </a:cubicBezTo>
                                <a:cubicBezTo>
                                  <a:pt x="833822" y="204369"/>
                                  <a:pt x="865255" y="190082"/>
                                  <a:pt x="896687" y="176747"/>
                                </a:cubicBezTo>
                                <a:lnTo>
                                  <a:pt x="945265" y="158649"/>
                                </a:lnTo>
                                <a:cubicBezTo>
                                  <a:pt x="960505" y="152934"/>
                                  <a:pt x="977650" y="148172"/>
                                  <a:pt x="993842" y="142457"/>
                                </a:cubicBezTo>
                                <a:cubicBezTo>
                                  <a:pt x="1059565" y="122454"/>
                                  <a:pt x="1127192" y="105309"/>
                                  <a:pt x="1194820" y="95784"/>
                                </a:cubicBezTo>
                                <a:cubicBezTo>
                                  <a:pt x="1262447" y="86259"/>
                                  <a:pt x="1331027" y="81497"/>
                                  <a:pt x="1399607" y="81497"/>
                                </a:cubicBezTo>
                                <a:close/>
                                <a:moveTo>
                                  <a:pt x="1362475" y="222"/>
                                </a:moveTo>
                                <a:cubicBezTo>
                                  <a:pt x="1504681" y="-2323"/>
                                  <a:pt x="1647020" y="16965"/>
                                  <a:pt x="1783465" y="57685"/>
                                </a:cubicBezTo>
                                <a:cubicBezTo>
                                  <a:pt x="1771083" y="55780"/>
                                  <a:pt x="1758700" y="53875"/>
                                  <a:pt x="1748223" y="51970"/>
                                </a:cubicBezTo>
                                <a:cubicBezTo>
                                  <a:pt x="1735840" y="50065"/>
                                  <a:pt x="1723458" y="49112"/>
                                  <a:pt x="1711075" y="48160"/>
                                </a:cubicBezTo>
                                <a:cubicBezTo>
                                  <a:pt x="1678690" y="39587"/>
                                  <a:pt x="1645353" y="33872"/>
                                  <a:pt x="1612015" y="28157"/>
                                </a:cubicBezTo>
                                <a:cubicBezTo>
                                  <a:pt x="1594870" y="26252"/>
                                  <a:pt x="1578678" y="23395"/>
                                  <a:pt x="1561533" y="21490"/>
                                </a:cubicBezTo>
                                <a:cubicBezTo>
                                  <a:pt x="1544388" y="19585"/>
                                  <a:pt x="1528195" y="17680"/>
                                  <a:pt x="1511050" y="16727"/>
                                </a:cubicBezTo>
                                <a:cubicBezTo>
                                  <a:pt x="1493905" y="15775"/>
                                  <a:pt x="1477713" y="12917"/>
                                  <a:pt x="1460568" y="12917"/>
                                </a:cubicBezTo>
                                <a:lnTo>
                                  <a:pt x="1410085" y="11012"/>
                                </a:lnTo>
                                <a:cubicBezTo>
                                  <a:pt x="1392940" y="11012"/>
                                  <a:pt x="1376748" y="11965"/>
                                  <a:pt x="1359603" y="11965"/>
                                </a:cubicBezTo>
                                <a:lnTo>
                                  <a:pt x="1333885" y="12917"/>
                                </a:lnTo>
                                <a:cubicBezTo>
                                  <a:pt x="1326265" y="13870"/>
                                  <a:pt x="1317693" y="13870"/>
                                  <a:pt x="1309120" y="14822"/>
                                </a:cubicBezTo>
                                <a:cubicBezTo>
                                  <a:pt x="1173865" y="22442"/>
                                  <a:pt x="1040515" y="51017"/>
                                  <a:pt x="913833" y="98642"/>
                                </a:cubicBezTo>
                                <a:cubicBezTo>
                                  <a:pt x="921453" y="94832"/>
                                  <a:pt x="927168" y="91975"/>
                                  <a:pt x="931930" y="89117"/>
                                </a:cubicBezTo>
                                <a:cubicBezTo>
                                  <a:pt x="936693" y="87212"/>
                                  <a:pt x="941455" y="84355"/>
                                  <a:pt x="946218" y="82450"/>
                                </a:cubicBezTo>
                                <a:cubicBezTo>
                                  <a:pt x="955743" y="77687"/>
                                  <a:pt x="965268" y="72925"/>
                                  <a:pt x="982413" y="66257"/>
                                </a:cubicBezTo>
                                <a:cubicBezTo>
                                  <a:pt x="990985" y="62447"/>
                                  <a:pt x="1001463" y="58637"/>
                                  <a:pt x="1013845" y="54827"/>
                                </a:cubicBezTo>
                                <a:cubicBezTo>
                                  <a:pt x="1026228" y="51017"/>
                                  <a:pt x="1041468" y="45302"/>
                                  <a:pt x="1060518" y="40540"/>
                                </a:cubicBezTo>
                                <a:cubicBezTo>
                                  <a:pt x="1079568" y="35777"/>
                                  <a:pt x="1101475" y="30062"/>
                                  <a:pt x="1128145" y="24347"/>
                                </a:cubicBezTo>
                                <a:cubicBezTo>
                                  <a:pt x="1141480" y="22442"/>
                                  <a:pt x="1155768" y="19585"/>
                                  <a:pt x="1171008" y="16727"/>
                                </a:cubicBezTo>
                                <a:cubicBezTo>
                                  <a:pt x="1178628" y="15775"/>
                                  <a:pt x="1186248" y="13870"/>
                                  <a:pt x="1194820" y="12917"/>
                                </a:cubicBezTo>
                                <a:cubicBezTo>
                                  <a:pt x="1202440" y="11965"/>
                                  <a:pt x="1211965" y="11012"/>
                                  <a:pt x="1220538" y="10060"/>
                                </a:cubicBezTo>
                                <a:cubicBezTo>
                                  <a:pt x="1267687" y="4345"/>
                                  <a:pt x="1315074" y="1071"/>
                                  <a:pt x="1362475" y="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62" name="图片 32" descr="电子邮件图标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9144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 24" o:spid="_x0000_s1026" alt="电子邮件图标" style="position:absolute;left:0;text-align:left;margin-left:-38.8pt;margin-top:47.65pt;width:26.65pt;height:27.25pt;z-index:25168896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">
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jksMA&#10;AADcAAAADwAAAGRycy9kb3ducmV2LnhtbESP0YrCMBRE34X9h3AX9k1ThRXtGkV2VcQ32/2AS3Nt&#10;q81NaVJb/XojCD4OM3OGWax6U4krNa60rGA8ikAQZ1aXnCv4T7fDGQjnkTVWlknBjRyslh+DBcba&#10;dnyka+JzESDsYlRQeF/HUrqsIINuZGvi4J1sY9AH2eRSN9gFuKnkJIqm0mDJYaHAmn4Lyi5JaxS0&#10;h3OSt6ed/EvNXH+bdtPddxelvj779Q8IT71/h1/tvVYwmY7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jksMAAADcAAAADwAAAAAAAAAAAAAAAACYAgAAZHJzL2Rv&#10;d25yZXYueG1sUEsFBgAAAAAEAAQA9QAAAIg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<v:stroke joinstyle="miter"/>
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图片 32" o:spid="_x0000_s1028" type="#_x0000_t75" alt="电子邮件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iJ/GAAAA3AAAAA8AAABkcnMvZG93bnJldi54bWxEj0FrwkAUhO8F/8PyCr0U3ZiDhOgqUlGk&#10;4EGt4vGRfSbR7NuQ3cS0v94tFHocZuYbZrboTSU6alxpWcF4FIEgzqwuOVfwdVwPExDOI2usLJOC&#10;b3KwmA9eZphq++A9dQefiwBhl6KCwvs6ldJlBRl0I1sTB+9qG4M+yCaXusFHgJtKxlE0kQZLDgsF&#10;1vRRUHY/tEbB7oc3ye5zm5ywP7fny+b9uLq1Sr299sspCE+9/w//tbdaQTyJ4fdMOAJy/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KIn8YAAADcAAAADwAAAAAAAAAAAAAA&#10;AACfAgAAZHJzL2Rvd25yZXYueG1sUEsFBgAAAAAEAAQA9wAAAJIDAAAAAA==&#10;">
                  <v:imagedata r:id="rId23" o:title="电子邮件图标"/>
                  <v:path arrowok="t"/>
                </v:shape>
              </v:group>
            </w:pict>
          </mc:Fallback>
        </mc:AlternateContent>
      </w:r>
    </w:p>
    <w:sectPr w:rsidR="007F5B63" w:rsidRPr="00157FC4" w:rsidSect="00581FBC">
      <w:headerReference w:type="default" r:id="rId2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0BBBB" w14:textId="77777777" w:rsidR="004E2E96" w:rsidRDefault="004E2E96" w:rsidP="00590471">
      <w:r>
        <w:separator/>
      </w:r>
    </w:p>
  </w:endnote>
  <w:endnote w:type="continuationSeparator" w:id="0">
    <w:p w14:paraId="71700C0B" w14:textId="77777777" w:rsidR="004E2E96" w:rsidRDefault="004E2E9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C6EF6" w14:textId="77777777" w:rsidR="004E2E96" w:rsidRDefault="004E2E96" w:rsidP="00590471">
      <w:r>
        <w:separator/>
      </w:r>
    </w:p>
  </w:footnote>
  <w:footnote w:type="continuationSeparator" w:id="0">
    <w:p w14:paraId="6CE93FCE" w14:textId="77777777" w:rsidR="004E2E96" w:rsidRDefault="004E2E9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6E49C588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A469AC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A469A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7409FC36" w:rsidR="0099539B" w:rsidRPr="009E7EEE" w:rsidRDefault="00A469A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邵文奕</w:t>
                          </w:r>
                        </w:p>
                        <w:p w14:paraId="2FE53AF1" w14:textId="3A052916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A469A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SZ1706091</w:t>
                          </w:r>
                        </w:p>
                        <w:p w14:paraId="0812FDB4" w14:textId="4A2F7DF5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A469A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核能与核技术工程</w:t>
                          </w:r>
                        </w:p>
                        <w:p w14:paraId="5B9BA72C" w14:textId="5D895174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 w:rsidR="00A469A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徐强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</w:t>
                          </w:r>
                          <w:r w:rsidR="00A469AC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副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6E49C588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A469AC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A469A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7409FC36" w:rsidR="0099539B" w:rsidRPr="009E7EEE" w:rsidRDefault="00A469A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邵文奕</w:t>
                    </w:r>
                  </w:p>
                  <w:p w14:paraId="2FE53AF1" w14:textId="3A052916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A469A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SZ1706091</w:t>
                    </w:r>
                  </w:p>
                  <w:p w14:paraId="0812FDB4" w14:textId="4A2F7DF5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A469A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核能与核技术工程</w:t>
                    </w:r>
                  </w:p>
                  <w:p w14:paraId="5B9BA72C" w14:textId="5D895174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 w:rsidR="00A469A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徐强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</w:t>
                    </w:r>
                    <w:r w:rsidR="00A469AC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副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616307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7262F15" id="组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433F3"/>
    <w:multiLevelType w:val="hybridMultilevel"/>
    <w:tmpl w:val="68808DB4"/>
    <w:lvl w:ilvl="0" w:tplc="A978FD32">
      <w:start w:val="1"/>
      <w:numFmt w:val="decimal"/>
      <w:lvlText w:val="%1."/>
      <w:lvlJc w:val="left"/>
      <w:pPr>
        <w:ind w:left="420" w:hanging="420"/>
      </w:pPr>
      <w:rPr>
        <w:rFonts w:hint="eastAsia"/>
        <w:w w:val="10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C6A1CC1"/>
    <w:multiLevelType w:val="hybridMultilevel"/>
    <w:tmpl w:val="AC9EDD14"/>
    <w:lvl w:ilvl="0" w:tplc="A978FD32">
      <w:start w:val="1"/>
      <w:numFmt w:val="decimal"/>
      <w:lvlText w:val="%1."/>
      <w:lvlJc w:val="left"/>
      <w:pPr>
        <w:ind w:left="420" w:hanging="420"/>
      </w:pPr>
      <w:rPr>
        <w:rFonts w:hint="eastAsia"/>
        <w:w w:val="10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4001413"/>
    <w:multiLevelType w:val="hybridMultilevel"/>
    <w:tmpl w:val="9CA6F22C"/>
    <w:lvl w:ilvl="0" w:tplc="A978FD32">
      <w:start w:val="1"/>
      <w:numFmt w:val="decimal"/>
      <w:lvlText w:val="%1."/>
      <w:lvlJc w:val="left"/>
      <w:pPr>
        <w:ind w:left="420" w:hanging="420"/>
      </w:pPr>
      <w:rPr>
        <w:rFonts w:hint="eastAsia"/>
        <w:w w:val="10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E2A74FE"/>
    <w:multiLevelType w:val="hybridMultilevel"/>
    <w:tmpl w:val="1A2EBBEA"/>
    <w:lvl w:ilvl="0" w:tplc="A978FD32">
      <w:start w:val="1"/>
      <w:numFmt w:val="decimal"/>
      <w:lvlText w:val="%1."/>
      <w:lvlJc w:val="left"/>
      <w:pPr>
        <w:ind w:left="420" w:hanging="420"/>
      </w:pPr>
      <w:rPr>
        <w:rFonts w:hint="eastAsia"/>
        <w:w w:val="10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9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4"/>
  </w:num>
  <w:num w:numId="17">
    <w:abstractNumId w:val="20"/>
  </w:num>
  <w:num w:numId="18">
    <w:abstractNumId w:val="13"/>
  </w:num>
  <w:num w:numId="19">
    <w:abstractNumId w:val="15"/>
  </w:num>
  <w:num w:numId="20">
    <w:abstractNumId w:val="21"/>
  </w:num>
  <w:num w:numId="21">
    <w:abstractNumId w:val="1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D7"/>
    <w:rsid w:val="00060042"/>
    <w:rsid w:val="0007678A"/>
    <w:rsid w:val="0008685D"/>
    <w:rsid w:val="00090860"/>
    <w:rsid w:val="000917E6"/>
    <w:rsid w:val="000D521C"/>
    <w:rsid w:val="000E54BC"/>
    <w:rsid w:val="000F0125"/>
    <w:rsid w:val="00112FD7"/>
    <w:rsid w:val="00121C69"/>
    <w:rsid w:val="00150ABD"/>
    <w:rsid w:val="00157FC4"/>
    <w:rsid w:val="00166771"/>
    <w:rsid w:val="0017741C"/>
    <w:rsid w:val="001946FC"/>
    <w:rsid w:val="001A6327"/>
    <w:rsid w:val="00216BAE"/>
    <w:rsid w:val="00222466"/>
    <w:rsid w:val="00236DD5"/>
    <w:rsid w:val="00247254"/>
    <w:rsid w:val="0024753C"/>
    <w:rsid w:val="00276026"/>
    <w:rsid w:val="00287A5A"/>
    <w:rsid w:val="002B3C1B"/>
    <w:rsid w:val="002B4549"/>
    <w:rsid w:val="002D1826"/>
    <w:rsid w:val="002E1BA1"/>
    <w:rsid w:val="002F6CD8"/>
    <w:rsid w:val="00310F17"/>
    <w:rsid w:val="003158FA"/>
    <w:rsid w:val="00322A46"/>
    <w:rsid w:val="00325676"/>
    <w:rsid w:val="00331932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D0B36"/>
    <w:rsid w:val="003D1B71"/>
    <w:rsid w:val="004130F4"/>
    <w:rsid w:val="00491703"/>
    <w:rsid w:val="004E158A"/>
    <w:rsid w:val="004E2E96"/>
    <w:rsid w:val="00565C77"/>
    <w:rsid w:val="0056708E"/>
    <w:rsid w:val="005801E5"/>
    <w:rsid w:val="00581FBC"/>
    <w:rsid w:val="00590471"/>
    <w:rsid w:val="005A5EC5"/>
    <w:rsid w:val="005D01FA"/>
    <w:rsid w:val="00633A2B"/>
    <w:rsid w:val="00653E17"/>
    <w:rsid w:val="006638A1"/>
    <w:rsid w:val="00683322"/>
    <w:rsid w:val="006A08E8"/>
    <w:rsid w:val="006C384F"/>
    <w:rsid w:val="006D5F78"/>
    <w:rsid w:val="006D79A8"/>
    <w:rsid w:val="007049EE"/>
    <w:rsid w:val="0072353B"/>
    <w:rsid w:val="007575B6"/>
    <w:rsid w:val="007771F0"/>
    <w:rsid w:val="007924EA"/>
    <w:rsid w:val="007B3C81"/>
    <w:rsid w:val="007D1C1D"/>
    <w:rsid w:val="007D67CA"/>
    <w:rsid w:val="007D75B0"/>
    <w:rsid w:val="007E668F"/>
    <w:rsid w:val="007F5B63"/>
    <w:rsid w:val="00803A0A"/>
    <w:rsid w:val="00846CB9"/>
    <w:rsid w:val="008566AA"/>
    <w:rsid w:val="00867171"/>
    <w:rsid w:val="00890DC1"/>
    <w:rsid w:val="0089549A"/>
    <w:rsid w:val="008A1E6E"/>
    <w:rsid w:val="008C024F"/>
    <w:rsid w:val="008C2CFC"/>
    <w:rsid w:val="008E6BFB"/>
    <w:rsid w:val="008E6D38"/>
    <w:rsid w:val="00912DC8"/>
    <w:rsid w:val="00944619"/>
    <w:rsid w:val="00945DB6"/>
    <w:rsid w:val="0094754F"/>
    <w:rsid w:val="009475DC"/>
    <w:rsid w:val="00955466"/>
    <w:rsid w:val="00967B93"/>
    <w:rsid w:val="00975820"/>
    <w:rsid w:val="00992FA4"/>
    <w:rsid w:val="0099539B"/>
    <w:rsid w:val="009C42E5"/>
    <w:rsid w:val="009D090F"/>
    <w:rsid w:val="009E7EEE"/>
    <w:rsid w:val="00A000C8"/>
    <w:rsid w:val="00A31464"/>
    <w:rsid w:val="00A31B16"/>
    <w:rsid w:val="00A33613"/>
    <w:rsid w:val="00A469AC"/>
    <w:rsid w:val="00A47A8D"/>
    <w:rsid w:val="00A738A2"/>
    <w:rsid w:val="00A765C9"/>
    <w:rsid w:val="00A81B04"/>
    <w:rsid w:val="00AC6C7E"/>
    <w:rsid w:val="00AF3AEE"/>
    <w:rsid w:val="00B30CA4"/>
    <w:rsid w:val="00B375DE"/>
    <w:rsid w:val="00B412B8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93966"/>
    <w:rsid w:val="00C94338"/>
    <w:rsid w:val="00CD1556"/>
    <w:rsid w:val="00CD2342"/>
    <w:rsid w:val="00CE1E3D"/>
    <w:rsid w:val="00D053FA"/>
    <w:rsid w:val="00D06501"/>
    <w:rsid w:val="00D26B34"/>
    <w:rsid w:val="00D3354A"/>
    <w:rsid w:val="00D36F0C"/>
    <w:rsid w:val="00DC3F0A"/>
    <w:rsid w:val="00E122A5"/>
    <w:rsid w:val="00E26AED"/>
    <w:rsid w:val="00E53783"/>
    <w:rsid w:val="00E5713E"/>
    <w:rsid w:val="00E73AB8"/>
    <w:rsid w:val="00E8048B"/>
    <w:rsid w:val="00E90A60"/>
    <w:rsid w:val="00ED47F7"/>
    <w:rsid w:val="00EE5076"/>
    <w:rsid w:val="00EE7E09"/>
    <w:rsid w:val="00F0223C"/>
    <w:rsid w:val="00F254A6"/>
    <w:rsid w:val="00F3235D"/>
    <w:rsid w:val="00F32393"/>
    <w:rsid w:val="00F42FB6"/>
    <w:rsid w:val="00F63ED7"/>
    <w:rsid w:val="00F71854"/>
    <w:rsid w:val="00F878BD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2019-10-21T09:26:00Z</dcterms:created>
  <dcterms:modified xsi:type="dcterms:W3CDTF">2019-10-23T07:42:00Z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