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/>
      </w:tblPr>
      <w:tblGrid>
        <w:gridCol w:w="3662"/>
        <w:gridCol w:w="423"/>
        <w:gridCol w:w="6607"/>
      </w:tblGrid>
      <w:tr w:rsidR="003D1B71" w:rsidRPr="00C3377A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:rsidR="003D1B71" w:rsidRPr="00157FC4" w:rsidRDefault="00F12C9F" w:rsidP="003D1B71">
            <w:pPr>
              <w:pStyle w:val="a7"/>
              <w:kinsoku w:val="0"/>
              <w:overflowPunct w:val="0"/>
              <w:ind w:left="-120"/>
            </w:pPr>
            <w:bookmarkStart w:id="0" w:name="_GoBack" w:colFirst="3" w:colLast="3"/>
            <w:r w:rsidRPr="00F12C9F">
              <w:rPr>
                <w:rFonts w:ascii="Times New Roman" w:hAnsi="Times New Roman" w:hint="eastAsia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-1053879</wp:posOffset>
                  </wp:positionH>
                  <wp:positionV relativeFrom="paragraph">
                    <wp:posOffset>-2764293</wp:posOffset>
                  </wp:positionV>
                  <wp:extent cx="4325509" cy="3236181"/>
                  <wp:effectExtent l="0" t="0" r="0" b="0"/>
                  <wp:wrapNone/>
                  <wp:docPr id="16" name="图片 12" descr="国奖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国奖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09" cy="323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1881" w:rsidRPr="00FD1881">
              <w:rPr>
                <w:rFonts w:cs="Calibri"/>
                <w:noProof/>
                <w:color w:val="0072C7" w:themeColor="accent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6" type="#_x0000_t202" style="position:absolute;left:0;text-align:left;margin-left:22.45pt;margin-top:91.35pt;width:157.85pt;height:228.1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" fillcolor="white [3201]" stroked="f" strokeweight=".5pt">
                  <v:textbox>
                    <w:txbxContent>
                      <w:p w:rsidR="00A000C8" w:rsidRPr="007D1C1D" w:rsidRDefault="00A000C8" w:rsidP="00A000C8">
                        <w:pPr>
                          <w:rPr>
                            <w:color w:val="2C567A" w:themeColor="accent1"/>
                          </w:rPr>
                        </w:pPr>
                        <w:r w:rsidRPr="00FD174B">
                          <w:rPr>
                            <w:rFonts w:hint="eastAsia"/>
                            <w:b/>
                            <w:bCs/>
                            <w:color w:val="2C567A" w:themeColor="accent1"/>
                          </w:rPr>
                          <w:t>座右铭：</w:t>
                        </w:r>
                        <w:r w:rsidR="002A7297" w:rsidRPr="002A7297"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不论成功还是失败，都是系于自己</w:t>
                        </w:r>
                      </w:p>
                      <w:p w:rsidR="002A7297" w:rsidRDefault="002A7297" w:rsidP="00A000C8"/>
                      <w:p w:rsidR="00A000C8" w:rsidRPr="007D1C1D" w:rsidRDefault="00A000C8" w:rsidP="00A000C8">
                        <w:pPr>
                          <w:rPr>
                            <w:rFonts w:ascii="Times New Roman" w:hAnsi="Times New Roman"/>
                            <w:color w:val="2C567A" w:themeColor="accent1"/>
                          </w:rPr>
                        </w:pPr>
                        <w:r w:rsidRPr="003A060E">
                          <w:rPr>
                            <w:rFonts w:ascii="Times New Roman" w:hAnsi="Times New Roman"/>
                            <w:b/>
                            <w:bCs/>
                            <w:color w:val="2C567A" w:themeColor="accent1"/>
                          </w:rPr>
                          <w:t>QQ</w:t>
                        </w:r>
                        <w:r w:rsidRPr="003A060E">
                          <w:rPr>
                            <w:rFonts w:ascii="Times New Roman" w:hAnsi="Times New Roman"/>
                            <w:b/>
                            <w:bCs/>
                            <w:color w:val="2C567A" w:themeColor="accent1"/>
                          </w:rPr>
                          <w:t>：</w:t>
                        </w:r>
                        <w:r w:rsidR="007D0DF7"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948107325</w:t>
                        </w:r>
                      </w:p>
                      <w:p w:rsidR="00A000C8" w:rsidRPr="00FD174B" w:rsidRDefault="00A000C8" w:rsidP="00A000C8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A000C8" w:rsidRPr="00FD174B" w:rsidRDefault="00A000C8" w:rsidP="00A000C8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A000C8" w:rsidRPr="007D1C1D" w:rsidRDefault="00A000C8" w:rsidP="00A000C8">
                        <w:pPr>
                          <w:rPr>
                            <w:color w:val="2C567A" w:themeColor="accent1"/>
                            <w:sz w:val="28"/>
                            <w:szCs w:val="28"/>
                          </w:rPr>
                        </w:pPr>
                        <w:r w:rsidRPr="00FD174B">
                          <w:rPr>
                            <w:rFonts w:hint="eastAsia"/>
                            <w:b/>
                            <w:bCs/>
                            <w:color w:val="2C567A" w:themeColor="accent1"/>
                          </w:rPr>
                          <w:t>电话：</w:t>
                        </w:r>
                        <w:r w:rsidR="007D0DF7"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13218008533</w:t>
                        </w:r>
                      </w:p>
                      <w:p w:rsidR="00A000C8" w:rsidRPr="00FD174B" w:rsidRDefault="00A000C8" w:rsidP="00A000C8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A000C8" w:rsidRPr="00FD174B" w:rsidRDefault="00A000C8" w:rsidP="00A000C8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A000C8" w:rsidRPr="007D1C1D" w:rsidRDefault="00A000C8" w:rsidP="00A000C8">
                        <w:pPr>
                          <w:rPr>
                            <w:rFonts w:ascii="Times New Roman" w:hAnsi="Times New Roman"/>
                            <w:color w:val="2C567A" w:themeColor="accent1"/>
                          </w:rPr>
                        </w:pPr>
                        <w:r w:rsidRPr="007D1C1D">
                          <w:rPr>
                            <w:rFonts w:ascii="Times New Roman" w:hAnsi="Times New Roman"/>
                            <w:b/>
                            <w:bCs/>
                            <w:color w:val="2C567A" w:themeColor="accent1"/>
                          </w:rPr>
                          <w:t xml:space="preserve">Email: </w:t>
                        </w:r>
                        <w:r w:rsidR="007D0DF7"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15671615302@163.com</w:t>
                        </w:r>
                      </w:p>
                    </w:txbxContent>
                  </v:textbox>
                </v:shape>
              </w:pict>
            </w:r>
            <w:r w:rsidR="00FD1881" w:rsidRPr="00FD1881">
              <w:rPr>
                <w:noProof/>
                <w:lang w:val="zh-CN" w:bidi="zh-CN"/>
              </w:rPr>
              <w:pict>
                <v:group id="组 24" o:spid="_x0000_s1051" alt="电子邮件图标" style="position:absolute;left:0;text-align:left;margin-left:-7.75pt;margin-top:257.45pt;width:26.65pt;height:27.25pt;z-index:251662336;mso-position-horizontal-relative:text;mso-position-vertical-relative:text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JYLUzMAAAL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HrWVZlWXHCwSs6+AyBGFBCyEqeWYxgNmbsyIwrmpG5XZZpslF1q6x1j0NRE&#10;Yz7j13LIYUs2cvCAqy5ju5BDJpJgdRDx+qomTuQ5OGQVm68VEUFYGNrVL02GU9ZzTKCcs3q2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4Q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DNoy1HUQ8LAucrA1WaWQyUAYjwkC+ZFH45xm9J5pgjBvucDvaLKyIxIAwboUik8KMNuO/ia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D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">
                  <v:shape id="任意多边形：形状 273" o:spid="_x0000_s1027" style="position:absolute;width:338455;height:346075;visibility:visibl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2" o:spid="_x0000_s1028" type="#_x0000_t75" alt="电子邮件图标" style="position:absolute;left:83820;top:9144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<v:imagedata r:id="rId11" o:title="电子邮件图标"/>
                  </v:shape>
                </v:group>
              </w:pict>
            </w:r>
            <w:r w:rsidR="00FD1881" w:rsidRPr="00FD1881">
              <w:rPr>
                <w:noProof/>
                <w:lang w:val="zh-CN" w:bidi="zh-CN"/>
              </w:rPr>
              <w:pict>
                <v:group id="组 22" o:spid="_x0000_s1048" alt="电话图标" style="position:absolute;left:0;text-align:left;margin-left:-8.5pt;margin-top:202.95pt;width:26.6pt;height:26.55pt;z-index:251661312;mso-position-horizontal-relative:text;mso-position-vertical-relative:text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<v:shape id="任意多边形：形状 162" o:spid="_x0000_s1050" style="position:absolute;width:337820;height:337185;visibility:visible;v-text-anchor:middle" coordsize="2517880,2514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adj="0,,0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<v:stroke joinstyle="miter"/>
                    <v:formulas/>
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28" o:spid="_x0000_s1049" type="#_x0000_t75" alt="电话图标" style="position:absolute;left:83820;top:8382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<v:imagedata r:id="rId12" o:title="电话图标"/>
                    <v:path arrowok="t"/>
                  </v:shape>
                </v:group>
              </w:pict>
            </w:r>
            <w:r w:rsidR="00FD1881" w:rsidRPr="00FD1881">
              <w:rPr>
                <w:noProof/>
                <w:lang w:val="zh-CN" w:bidi="zh-CN"/>
              </w:rPr>
              <w:pict>
                <v:group id="组 23" o:spid="_x0000_s1045" alt="网站图标" style="position:absolute;left:0;text-align:left;margin-left:-9.25pt;margin-top:148.2pt;width:26.65pt;height:27.25pt;z-index:251660288;mso-position-horizontal-relative:text;mso-position-vertical-relative:text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<v:shape id="任意多边形：形状 273" o:spid="_x0000_s1047" style="position:absolute;width:338455;height:346075;visibility:visibl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36" o:spid="_x0000_s1046" type="#_x0000_t75" alt="网站图标" style="position:absolute;left:83820;top:9144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<v:imagedata r:id="rId13" o:title="网站图标"/>
                    <v:path arrowok="t"/>
                  </v:shape>
                </v:group>
              </w:pict>
            </w:r>
            <w:r w:rsidR="00FD1881" w:rsidRPr="00FD1881">
              <w:rPr>
                <w:noProof/>
                <w:lang w:val="zh-CN" w:bidi="zh-CN"/>
              </w:rPr>
              <w:pict>
                <v:group id="组 21" o:spid="_x0000_s1042" alt="GPS 图标" style="position:absolute;left:0;text-align:left;margin-left:-8.9pt;margin-top:91.05pt;width:26.55pt;height:26.25pt;z-index:251658240;mso-position-horizontal-relative:text;mso-position-vertical-relative:text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WuLbq8fAgd3r023uQAPea9ttLkAD3uvnbG5AA99r82u&#10;uQAPf6/9q7kAD4GvLam5AA+Dr12muQAPha+No7kAD4evvaC5ABOJD8LCZizEBcYWTgvKD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H1tFTI6Fk/mkCSbHMj62i5gcy/jYMGJy&#10;LONjy4jJsXDqh/aB6RMf20ZMjmV8bBwxOZbxsX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Po7pMjoUTXdUCc3R+HN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UI4lBF4BwrEcJsdyKMcSAs8CWbEcJsdyKMcSAs8CWbEcJsdyKMcSAs8CWTsfJsdyKMcSAs8C&#10;WTsf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">
                  <v:shape id="任意多边形：形状 142" o:spid="_x0000_s1044" style="position:absolute;width:337185;height:333375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stroke joinstyle="miter"/>
                    <v:formulas/>
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23" o:spid="_x0000_s1043" type="#_x0000_t75" alt="GPS 图标" style="position:absolute;left:91440;top:68580;width:151765;height:20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<v:imagedata r:id="rId14" o:title="GPS 图标"/>
                    <v:path arrowok="t"/>
                  </v:shape>
                </v:group>
              </w:pict>
            </w:r>
          </w:p>
        </w:tc>
        <w:tc>
          <w:tcPr>
            <w:tcW w:w="423" w:type="dxa"/>
            <w:tcBorders>
              <w:bottom w:val="nil"/>
            </w:tcBorders>
          </w:tcPr>
          <w:p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:rsidR="009C42E5" w:rsidRPr="00C3377A" w:rsidRDefault="00FD174B" w:rsidP="00FD174B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7D0DF7">
              <w:rPr>
                <w:rFonts w:ascii="Times New Roman" w:hAnsi="Times New Roman" w:hint="eastAsia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7D0DF7">
              <w:rPr>
                <w:rFonts w:ascii="Times New Roman" w:hAnsi="Times New Roman" w:hint="eastAsia"/>
                <w:sz w:val="20"/>
                <w:szCs w:val="20"/>
              </w:rPr>
              <w:t>9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博士研究生</w:t>
            </w:r>
          </w:p>
          <w:p w:rsidR="009C42E5" w:rsidRPr="00C3377A" w:rsidRDefault="00FD174B" w:rsidP="00CD1556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2014.09-201</w:t>
            </w:r>
            <w:r w:rsidR="007D0DF7">
              <w:rPr>
                <w:rFonts w:ascii="Times New Roman" w:hAnsi="Times New Roman" w:hint="eastAsia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7D0DF7">
              <w:rPr>
                <w:rFonts w:ascii="Times New Roman" w:hAnsi="Times New Roman" w:hint="eastAsia"/>
                <w:sz w:val="20"/>
                <w:szCs w:val="20"/>
              </w:rPr>
              <w:t>6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7D0DF7">
              <w:rPr>
                <w:rFonts w:ascii="Times New Roman" w:hAnsi="Times New Roman" w:hint="eastAsia"/>
                <w:sz w:val="20"/>
                <w:szCs w:val="20"/>
              </w:rPr>
              <w:t>武汉科技大学</w:t>
            </w:r>
            <w:r w:rsidR="007D0DF7">
              <w:rPr>
                <w:rFonts w:ascii="Times New Roman" w:hAnsi="Times New Roman" w:hint="eastAsia"/>
                <w:sz w:val="20"/>
                <w:szCs w:val="20"/>
              </w:rPr>
              <w:t xml:space="preserve">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硕士研究生</w:t>
            </w:r>
          </w:p>
          <w:p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 xml:space="preserve">2010.09-2014.06    </w:t>
            </w:r>
            <w:r w:rsidR="007D0DF7">
              <w:rPr>
                <w:rFonts w:hint="eastAsia"/>
                <w:sz w:val="20"/>
                <w:szCs w:val="20"/>
              </w:rPr>
              <w:t xml:space="preserve">河南理工大学       </w:t>
            </w:r>
            <w:r w:rsidRPr="00C3377A">
              <w:rPr>
                <w:rFonts w:hint="eastAsia"/>
                <w:sz w:val="20"/>
                <w:szCs w:val="20"/>
              </w:rPr>
              <w:t xml:space="preserve"> </w:t>
            </w:r>
            <w:r w:rsidRPr="00C3377A">
              <w:rPr>
                <w:sz w:val="20"/>
                <w:szCs w:val="20"/>
              </w:rPr>
              <w:t xml:space="preserve">   </w:t>
            </w:r>
            <w:r w:rsidRPr="00C3377A">
              <w:rPr>
                <w:rFonts w:hint="eastAsia"/>
                <w:sz w:val="20"/>
                <w:szCs w:val="20"/>
              </w:rPr>
              <w:t>工学学士</w:t>
            </w:r>
          </w:p>
          <w:p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hint="eastAsia"/>
                <w:sz w:val="20"/>
                <w:szCs w:val="20"/>
              </w:rPr>
              <w:t>现主要从事</w:t>
            </w:r>
            <w:r w:rsidR="007D0DF7" w:rsidRPr="007D0DF7">
              <w:rPr>
                <w:rFonts w:hint="eastAsia"/>
                <w:sz w:val="20"/>
                <w:szCs w:val="20"/>
              </w:rPr>
              <w:t>三维网状Al</w:t>
            </w:r>
            <w:r w:rsidR="007D0DF7" w:rsidRPr="007D0DF7">
              <w:rPr>
                <w:rFonts w:hint="eastAsia"/>
                <w:sz w:val="20"/>
                <w:szCs w:val="20"/>
                <w:vertAlign w:val="subscript"/>
              </w:rPr>
              <w:t>2</w:t>
            </w:r>
            <w:r w:rsidR="007D0DF7" w:rsidRPr="007D0DF7">
              <w:rPr>
                <w:rFonts w:hint="eastAsia"/>
                <w:sz w:val="20"/>
                <w:szCs w:val="20"/>
              </w:rPr>
              <w:t>O</w:t>
            </w:r>
            <w:r w:rsidR="007D0DF7" w:rsidRPr="007D0DF7">
              <w:rPr>
                <w:rFonts w:hint="eastAsia"/>
                <w:sz w:val="20"/>
                <w:szCs w:val="20"/>
                <w:vertAlign w:val="subscript"/>
              </w:rPr>
              <w:t>3</w:t>
            </w:r>
            <w:r w:rsidR="007D0DF7" w:rsidRPr="007D0DF7">
              <w:rPr>
                <w:rFonts w:hint="eastAsia"/>
                <w:sz w:val="20"/>
                <w:szCs w:val="20"/>
              </w:rPr>
              <w:t>-ZrO</w:t>
            </w:r>
            <w:r w:rsidR="007D0DF7" w:rsidRPr="007D0DF7">
              <w:rPr>
                <w:rFonts w:hint="eastAsia"/>
                <w:sz w:val="20"/>
                <w:szCs w:val="20"/>
                <w:vertAlign w:val="subscript"/>
              </w:rPr>
              <w:t>2</w:t>
            </w:r>
            <w:r w:rsidR="007D0DF7" w:rsidRPr="007D0DF7">
              <w:rPr>
                <w:rFonts w:hint="eastAsia"/>
                <w:sz w:val="20"/>
                <w:szCs w:val="20"/>
              </w:rPr>
              <w:t>基</w:t>
            </w:r>
            <w:r w:rsidR="00242662">
              <w:rPr>
                <w:rFonts w:hint="eastAsia"/>
                <w:sz w:val="20"/>
                <w:szCs w:val="20"/>
              </w:rPr>
              <w:t>结构陶瓷</w:t>
            </w:r>
            <w:r w:rsidR="007D0DF7" w:rsidRPr="007D0DF7">
              <w:rPr>
                <w:rFonts w:hint="eastAsia"/>
                <w:sz w:val="20"/>
                <w:szCs w:val="20"/>
              </w:rPr>
              <w:t>强化机理与孔隙结构优化方法研究</w:t>
            </w:r>
          </w:p>
          <w:p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>, Qing Shan, et al. A novel design of Al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>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3</w:t>
            </w:r>
            <w:r w:rsidRPr="007D0DF7">
              <w:rPr>
                <w:rFonts w:ascii="Times New Roman" w:hint="eastAsia"/>
                <w:szCs w:val="21"/>
              </w:rPr>
              <w:t>-ZrO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 xml:space="preserve">2 </w:t>
            </w:r>
            <w:r w:rsidRPr="007D0DF7">
              <w:rPr>
                <w:rFonts w:ascii="Times New Roman" w:hint="eastAsia"/>
                <w:szCs w:val="21"/>
              </w:rPr>
              <w:t xml:space="preserve">reticulated porous ceramics with hierarchical pore structure and excellent properties. </w:t>
            </w:r>
            <w:r w:rsidRPr="00625A06">
              <w:rPr>
                <w:rFonts w:ascii="Times New Roman" w:hint="eastAsia"/>
                <w:i/>
                <w:szCs w:val="21"/>
              </w:rPr>
              <w:t>Journal of the European Ceramic Society</w:t>
            </w:r>
            <w:r w:rsidRPr="007D0DF7">
              <w:rPr>
                <w:rFonts w:ascii="Times New Roman" w:hint="eastAsia"/>
                <w:szCs w:val="21"/>
              </w:rPr>
              <w:t>. 39 (2019) 1877-1886</w:t>
            </w:r>
            <w:r>
              <w:rPr>
                <w:rFonts w:ascii="Times New Roman" w:hint="eastAsia"/>
                <w:szCs w:val="21"/>
              </w:rPr>
              <w:t>.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>
              <w:rPr>
                <w:rFonts w:ascii="Times New Roman" w:hint="eastAsia"/>
                <w:szCs w:val="21"/>
              </w:rPr>
              <w:t>*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Daqian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Hei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>, et al. Toward excellent performance of Al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>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3</w:t>
            </w:r>
            <w:r w:rsidRPr="007D0DF7">
              <w:rPr>
                <w:rFonts w:ascii="Times New Roman" w:hint="eastAsia"/>
                <w:szCs w:val="21"/>
              </w:rPr>
              <w:t>-ZrO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 xml:space="preserve">2 </w:t>
            </w:r>
            <w:r w:rsidRPr="007D0DF7">
              <w:rPr>
                <w:rFonts w:ascii="Times New Roman" w:hint="eastAsia"/>
                <w:szCs w:val="21"/>
              </w:rPr>
              <w:t xml:space="preserve">reticulated porous ceramics: New insights based on residual stress. </w:t>
            </w:r>
            <w:r w:rsidRPr="00625A06">
              <w:rPr>
                <w:rFonts w:ascii="Times New Roman" w:hint="eastAsia"/>
                <w:i/>
                <w:szCs w:val="21"/>
              </w:rPr>
              <w:t>Ceramics International</w:t>
            </w:r>
            <w:r w:rsidRPr="007D0DF7">
              <w:rPr>
                <w:rFonts w:ascii="Times New Roman" w:hint="eastAsia"/>
                <w:szCs w:val="21"/>
              </w:rPr>
              <w:t>. 44 (2018) 21478-21485.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>
              <w:rPr>
                <w:rFonts w:ascii="Times New Roman" w:hint="eastAsia"/>
                <w:szCs w:val="21"/>
              </w:rPr>
              <w:t>*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Yufan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Wang, et al. Optimization of the microstructure and properties of Al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>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3</w:t>
            </w:r>
            <w:r w:rsidRPr="007D0DF7">
              <w:rPr>
                <w:rFonts w:ascii="Times New Roman" w:hint="eastAsia"/>
                <w:szCs w:val="21"/>
              </w:rPr>
              <w:t>-ZrO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 xml:space="preserve"> reticulated porous ceramics via in-situ synthesis of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mullite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whiskers and flowing-liquid phase. </w:t>
            </w:r>
            <w:r w:rsidRPr="00625A06">
              <w:rPr>
                <w:rFonts w:ascii="Times New Roman" w:hint="eastAsia"/>
                <w:i/>
                <w:szCs w:val="21"/>
              </w:rPr>
              <w:t>Materials Letters</w:t>
            </w:r>
            <w:r w:rsidRPr="007D0DF7">
              <w:rPr>
                <w:rFonts w:ascii="Times New Roman" w:hint="eastAsia"/>
                <w:szCs w:val="21"/>
              </w:rPr>
              <w:t>. 243 (2019) 66-68</w:t>
            </w:r>
            <w:r>
              <w:rPr>
                <w:rFonts w:ascii="Times New Roman" w:hint="eastAsia"/>
                <w:szCs w:val="21"/>
              </w:rPr>
              <w:t>.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>
              <w:rPr>
                <w:rFonts w:ascii="Times New Roman" w:hint="eastAsia"/>
                <w:szCs w:val="21"/>
              </w:rPr>
              <w:t>*</w:t>
            </w:r>
            <w:r w:rsidRPr="007D0DF7">
              <w:rPr>
                <w:rFonts w:ascii="Times New Roman" w:hint="eastAsia"/>
                <w:szCs w:val="21"/>
              </w:rPr>
              <w:t xml:space="preserve">, Dong Lao, et al. Preparation of novel reticulated porous ceramics with hierarchical pore structures. </w:t>
            </w:r>
            <w:r w:rsidRPr="00625A06">
              <w:rPr>
                <w:rFonts w:ascii="Times New Roman" w:hint="eastAsia"/>
                <w:i/>
                <w:szCs w:val="21"/>
              </w:rPr>
              <w:t>Journal of Alloys and Compounds</w:t>
            </w:r>
            <w:r w:rsidRPr="007D0DF7">
              <w:rPr>
                <w:rFonts w:ascii="Times New Roman" w:hint="eastAsia"/>
                <w:szCs w:val="21"/>
              </w:rPr>
              <w:t>. 806 (2019) 596-602</w:t>
            </w:r>
            <w:r>
              <w:rPr>
                <w:rFonts w:ascii="Times New Roman" w:hint="eastAsia"/>
                <w:szCs w:val="21"/>
              </w:rPr>
              <w:t>.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, Dong Lao, et al. A novel approach to process high-performance lightweight reticulated porous materials. </w:t>
            </w:r>
            <w:r w:rsidRPr="00625A06">
              <w:rPr>
                <w:rFonts w:ascii="Times New Roman" w:hint="eastAsia"/>
                <w:i/>
                <w:szCs w:val="21"/>
              </w:rPr>
              <w:t>Construction and Building Materials</w:t>
            </w:r>
            <w:r w:rsidRPr="007D0DF7">
              <w:rPr>
                <w:rFonts w:ascii="Times New Roman" w:hint="eastAsia"/>
                <w:szCs w:val="21"/>
              </w:rPr>
              <w:t>.227</w:t>
            </w:r>
            <w:r w:rsidR="00567554">
              <w:rPr>
                <w:rFonts w:ascii="Times New Roman" w:hint="eastAsia"/>
                <w:szCs w:val="21"/>
              </w:rPr>
              <w:t xml:space="preserve"> </w:t>
            </w:r>
            <w:r w:rsidRPr="007D0DF7">
              <w:rPr>
                <w:rFonts w:ascii="Times New Roman" w:hint="eastAsia"/>
                <w:szCs w:val="21"/>
              </w:rPr>
              <w:t>(2019)</w:t>
            </w:r>
            <w:r w:rsidR="00567554">
              <w:rPr>
                <w:rFonts w:ascii="Times New Roman" w:hint="eastAsia"/>
                <w:szCs w:val="21"/>
              </w:rPr>
              <w:t xml:space="preserve"> </w:t>
            </w:r>
            <w:r w:rsidRPr="007D0DF7">
              <w:rPr>
                <w:rFonts w:ascii="Times New Roman" w:hint="eastAsia"/>
                <w:szCs w:val="21"/>
              </w:rPr>
              <w:t>116653</w:t>
            </w:r>
            <w:r>
              <w:rPr>
                <w:rFonts w:ascii="Times New Roman" w:hint="eastAsia"/>
                <w:szCs w:val="21"/>
              </w:rPr>
              <w:t>.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>
              <w:rPr>
                <w:rFonts w:ascii="Times New Roman" w:hint="eastAsia"/>
                <w:szCs w:val="21"/>
              </w:rPr>
              <w:t>*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Xiaoyang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Xu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, et al. Optimization of the corrosion behavior of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mullite</w:t>
            </w:r>
            <w:r w:rsidRPr="007D0DF7">
              <w:rPr>
                <w:rFonts w:ascii="Times New Roman"/>
                <w:szCs w:val="21"/>
              </w:rPr>
              <w:t>-SiC</w:t>
            </w:r>
            <w:proofErr w:type="spellEnd"/>
            <w:r w:rsidRPr="007D0DF7">
              <w:rPr>
                <w:rFonts w:ascii="Times New Roman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/>
                <w:szCs w:val="21"/>
              </w:rPr>
              <w:t>castable</w:t>
            </w:r>
            <w:proofErr w:type="spellEnd"/>
            <w:r w:rsidRPr="007D0DF7">
              <w:rPr>
                <w:rFonts w:ascii="Times New Roman"/>
                <w:szCs w:val="21"/>
              </w:rPr>
              <w:t xml:space="preserve"> against alkali vapor via coating high temperature glaze</w:t>
            </w:r>
            <w:r w:rsidRPr="007D0DF7">
              <w:rPr>
                <w:rFonts w:ascii="Times New Roman" w:hint="eastAsia"/>
                <w:szCs w:val="21"/>
              </w:rPr>
              <w:t xml:space="preserve">. </w:t>
            </w:r>
            <w:r w:rsidRPr="00625A06">
              <w:rPr>
                <w:rFonts w:ascii="Times New Roman" w:hint="eastAsia"/>
                <w:i/>
                <w:szCs w:val="21"/>
              </w:rPr>
              <w:t>Journal of Alloys and Compounds</w:t>
            </w:r>
            <w:r w:rsidRPr="007D0DF7">
              <w:rPr>
                <w:rFonts w:ascii="Times New Roman" w:hint="eastAsia"/>
                <w:szCs w:val="21"/>
              </w:rPr>
              <w:t xml:space="preserve">. </w:t>
            </w:r>
            <w:r w:rsidRPr="007D0DF7">
              <w:rPr>
                <w:rFonts w:ascii="Times New Roman"/>
                <w:szCs w:val="21"/>
              </w:rPr>
              <w:t>770 (2019) 945-951.</w:t>
            </w:r>
          </w:p>
          <w:p w:rsidR="007D0DF7" w:rsidRPr="007D0DF7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Wenbao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Jia</w:t>
            </w:r>
            <w:proofErr w:type="spellEnd"/>
            <w:r>
              <w:rPr>
                <w:rFonts w:ascii="Times New Roman" w:hint="eastAsia"/>
                <w:szCs w:val="21"/>
              </w:rPr>
              <w:t>*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Xiaoyang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Xu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, et al. Improve of the alkali corrosion resistance and mechanical properties of corundum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castables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by coating of Li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>O-Al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>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3</w:t>
            </w:r>
            <w:r w:rsidRPr="007D0DF7">
              <w:rPr>
                <w:rFonts w:ascii="Times New Roman" w:hint="eastAsia"/>
                <w:szCs w:val="21"/>
              </w:rPr>
              <w:t>-SiO</w:t>
            </w:r>
            <w:r w:rsidRPr="007D0DF7">
              <w:rPr>
                <w:rFonts w:ascii="Times New Roman" w:hint="eastAsia"/>
                <w:szCs w:val="21"/>
                <w:vertAlign w:val="subscript"/>
              </w:rPr>
              <w:t>2</w:t>
            </w:r>
            <w:r w:rsidRPr="007D0DF7">
              <w:rPr>
                <w:rFonts w:ascii="Times New Roman" w:hint="eastAsia"/>
                <w:szCs w:val="21"/>
              </w:rPr>
              <w:t xml:space="preserve"> glaze</w:t>
            </w:r>
            <w:r w:rsidR="00625A06">
              <w:rPr>
                <w:rFonts w:ascii="Times New Roman" w:hint="eastAsia"/>
                <w:szCs w:val="21"/>
              </w:rPr>
              <w:t>.</w:t>
            </w:r>
            <w:r w:rsidRPr="007D0DF7">
              <w:rPr>
                <w:rFonts w:ascii="Times New Roman" w:hint="eastAsia"/>
                <w:szCs w:val="21"/>
              </w:rPr>
              <w:t xml:space="preserve"> </w:t>
            </w:r>
            <w:r w:rsidRPr="00625A06">
              <w:rPr>
                <w:rFonts w:ascii="Times New Roman" w:hint="eastAsia"/>
                <w:i/>
                <w:szCs w:val="21"/>
              </w:rPr>
              <w:t>Journal of the Australian Ceramic Society</w:t>
            </w:r>
            <w:r w:rsidRPr="007D0DF7">
              <w:rPr>
                <w:rFonts w:ascii="Times New Roman" w:hint="eastAsia"/>
                <w:szCs w:val="21"/>
              </w:rPr>
              <w:t>. 55 (2019) 703-710.</w:t>
            </w:r>
          </w:p>
          <w:p w:rsidR="007D0DF7" w:rsidRPr="00757FC5" w:rsidRDefault="007D0DF7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D0DF7">
              <w:rPr>
                <w:rFonts w:ascii="Times New Roman" w:hint="eastAsia"/>
                <w:b/>
                <w:szCs w:val="21"/>
                <w:u w:val="single"/>
              </w:rPr>
              <w:t>Ruoyu</w:t>
            </w:r>
            <w:proofErr w:type="spellEnd"/>
            <w:r w:rsidRPr="007D0DF7">
              <w:rPr>
                <w:rFonts w:ascii="Times New Roman" w:hint="eastAsia"/>
                <w:b/>
                <w:szCs w:val="21"/>
                <w:u w:val="single"/>
              </w:rPr>
              <w:t xml:space="preserve"> Chen</w:t>
            </w:r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Daqian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Hei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, </w:t>
            </w:r>
            <w:proofErr w:type="spellStart"/>
            <w:r w:rsidRPr="007D0DF7">
              <w:rPr>
                <w:rFonts w:ascii="Times New Roman" w:hint="eastAsia"/>
                <w:szCs w:val="21"/>
              </w:rPr>
              <w:t>Shujing</w:t>
            </w:r>
            <w:proofErr w:type="spellEnd"/>
            <w:r w:rsidRPr="007D0DF7">
              <w:rPr>
                <w:rFonts w:ascii="Times New Roman" w:hint="eastAsia"/>
                <w:szCs w:val="21"/>
              </w:rPr>
              <w:t xml:space="preserve"> Li, et al. </w:t>
            </w:r>
            <w:r w:rsidRPr="007D0DF7">
              <w:rPr>
                <w:rFonts w:ascii="Times New Roman"/>
                <w:szCs w:val="21"/>
              </w:rPr>
              <w:t xml:space="preserve"> Environment-oriented low-cost Al</w:t>
            </w:r>
            <w:r w:rsidRPr="007D0DF7">
              <w:rPr>
                <w:rFonts w:ascii="Times New Roman"/>
                <w:szCs w:val="21"/>
                <w:vertAlign w:val="subscript"/>
              </w:rPr>
              <w:t>2</w:t>
            </w:r>
            <w:r w:rsidRPr="007D0DF7">
              <w:rPr>
                <w:rFonts w:ascii="Times New Roman"/>
                <w:szCs w:val="21"/>
              </w:rPr>
              <w:t>O</w:t>
            </w:r>
            <w:r w:rsidRPr="007D0DF7">
              <w:rPr>
                <w:rFonts w:ascii="Times New Roman"/>
                <w:szCs w:val="21"/>
                <w:vertAlign w:val="subscript"/>
              </w:rPr>
              <w:t xml:space="preserve">3 </w:t>
            </w:r>
            <w:r w:rsidRPr="007D0DF7">
              <w:rPr>
                <w:rFonts w:ascii="Times New Roman"/>
                <w:szCs w:val="21"/>
              </w:rPr>
              <w:t>ceramics with hierarchical pore structure fabricated from</w:t>
            </w:r>
            <w:r w:rsidRPr="007D0DF7">
              <w:rPr>
                <w:rFonts w:ascii="Times New Roman" w:hint="eastAsia"/>
                <w:szCs w:val="21"/>
              </w:rPr>
              <w:t xml:space="preserve"> </w:t>
            </w:r>
            <w:proofErr w:type="spellStart"/>
            <w:r w:rsidRPr="007D0DF7">
              <w:rPr>
                <w:rFonts w:ascii="Times New Roman"/>
                <w:szCs w:val="21"/>
              </w:rPr>
              <w:t>SiC</w:t>
            </w:r>
            <w:proofErr w:type="spellEnd"/>
            <w:r w:rsidRPr="007D0DF7">
              <w:rPr>
                <w:rFonts w:ascii="Times New Roman"/>
                <w:szCs w:val="21"/>
              </w:rPr>
              <w:t xml:space="preserve"> solid waste</w:t>
            </w:r>
            <w:r w:rsidR="00625A06">
              <w:rPr>
                <w:rFonts w:ascii="Times New Roman" w:hint="eastAsia"/>
                <w:szCs w:val="21"/>
              </w:rPr>
              <w:t>.</w:t>
            </w:r>
            <w:r w:rsidRPr="007D0DF7">
              <w:rPr>
                <w:rFonts w:ascii="Times New Roman" w:hint="eastAsia"/>
                <w:szCs w:val="21"/>
              </w:rPr>
              <w:t xml:space="preserve"> </w:t>
            </w:r>
            <w:r w:rsidRPr="00625A06">
              <w:rPr>
                <w:rFonts w:ascii="Times New Roman" w:hint="eastAsia"/>
                <w:i/>
                <w:szCs w:val="21"/>
              </w:rPr>
              <w:t>International Journal of Applied Ceramic Technology</w:t>
            </w:r>
            <w:r w:rsidRPr="007D0DF7">
              <w:rPr>
                <w:rFonts w:ascii="Times New Roman" w:hint="eastAsia"/>
                <w:szCs w:val="21"/>
              </w:rPr>
              <w:t>. DOI:</w:t>
            </w:r>
            <w:r w:rsidRPr="007D0DF7">
              <w:rPr>
                <w:rFonts w:ascii="Times New Roman"/>
                <w:szCs w:val="21"/>
              </w:rPr>
              <w:t xml:space="preserve"> 10.1111/ijac.13389</w:t>
            </w:r>
            <w:r w:rsidRPr="007D0DF7">
              <w:rPr>
                <w:rFonts w:ascii="Times New Roman" w:hint="eastAsia"/>
                <w:szCs w:val="21"/>
              </w:rPr>
              <w:t>.</w:t>
            </w:r>
          </w:p>
          <w:p w:rsidR="00757FC5" w:rsidRDefault="00757FC5" w:rsidP="00757FC5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757FC5">
              <w:rPr>
                <w:rFonts w:ascii="Times New Roman" w:hAnsi="Times New Roman"/>
              </w:rPr>
              <w:t>D</w:t>
            </w:r>
            <w:r w:rsidR="00625A06">
              <w:rPr>
                <w:rFonts w:ascii="Times New Roman" w:hAnsi="Times New Roman" w:hint="eastAsia"/>
              </w:rPr>
              <w:t>ong</w:t>
            </w:r>
            <w:r w:rsidRPr="00757FC5">
              <w:rPr>
                <w:rFonts w:ascii="Times New Roman" w:hAnsi="Times New Roman"/>
              </w:rPr>
              <w:t xml:space="preserve"> Lao, </w:t>
            </w:r>
            <w:proofErr w:type="spellStart"/>
            <w:r w:rsidRPr="00757FC5">
              <w:rPr>
                <w:rFonts w:ascii="Times New Roman" w:hAnsi="Times New Roman"/>
              </w:rPr>
              <w:t>W</w:t>
            </w:r>
            <w:r w:rsidR="00625A06">
              <w:rPr>
                <w:rFonts w:ascii="Times New Roman" w:hAnsi="Times New Roman" w:hint="eastAsia"/>
              </w:rPr>
              <w:t>enbao</w:t>
            </w:r>
            <w:proofErr w:type="spellEnd"/>
            <w:r w:rsidRPr="00757FC5">
              <w:rPr>
                <w:rFonts w:ascii="Times New Roman" w:hAnsi="Times New Roman"/>
              </w:rPr>
              <w:t xml:space="preserve"> </w:t>
            </w:r>
            <w:proofErr w:type="spellStart"/>
            <w:r w:rsidRPr="00757FC5">
              <w:rPr>
                <w:rFonts w:ascii="Times New Roman" w:hAnsi="Times New Roman"/>
              </w:rPr>
              <w:t>Jia</w:t>
            </w:r>
            <w:proofErr w:type="spellEnd"/>
            <w:r w:rsidRPr="00757FC5">
              <w:rPr>
                <w:rFonts w:ascii="Times New Roman" w:hAnsi="Times New Roman"/>
              </w:rPr>
              <w:t xml:space="preserve">, </w:t>
            </w:r>
            <w:proofErr w:type="spellStart"/>
            <w:r w:rsidRPr="00757FC5">
              <w:rPr>
                <w:rFonts w:ascii="Times New Roman" w:hAnsi="Times New Roman"/>
              </w:rPr>
              <w:t>S</w:t>
            </w:r>
            <w:r w:rsidR="00625A06">
              <w:rPr>
                <w:rFonts w:ascii="Times New Roman" w:hAnsi="Times New Roman" w:hint="eastAsia"/>
              </w:rPr>
              <w:t>hujing</w:t>
            </w:r>
            <w:proofErr w:type="spellEnd"/>
            <w:r w:rsidRPr="00757FC5">
              <w:rPr>
                <w:rFonts w:ascii="Times New Roman" w:hAnsi="Times New Roman"/>
              </w:rPr>
              <w:t xml:space="preserve"> Li, </w:t>
            </w:r>
            <w:proofErr w:type="spellStart"/>
            <w:r w:rsidRPr="00757FC5">
              <w:rPr>
                <w:rFonts w:ascii="Times New Roman" w:hAnsi="Times New Roman"/>
              </w:rPr>
              <w:t>D</w:t>
            </w:r>
            <w:r w:rsidR="00625A06">
              <w:rPr>
                <w:rFonts w:ascii="Times New Roman" w:hAnsi="Times New Roman" w:hint="eastAsia"/>
              </w:rPr>
              <w:t>aqian</w:t>
            </w:r>
            <w:proofErr w:type="spellEnd"/>
            <w:r w:rsidRPr="00757FC5">
              <w:rPr>
                <w:rFonts w:ascii="Times New Roman" w:hAnsi="Times New Roman"/>
              </w:rPr>
              <w:t xml:space="preserve"> </w:t>
            </w:r>
            <w:proofErr w:type="spellStart"/>
            <w:r w:rsidRPr="00757FC5">
              <w:rPr>
                <w:rFonts w:ascii="Times New Roman" w:hAnsi="Times New Roman"/>
              </w:rPr>
              <w:t>Hei</w:t>
            </w:r>
            <w:proofErr w:type="spellEnd"/>
            <w:r w:rsidRPr="00757FC5">
              <w:rPr>
                <w:rFonts w:ascii="Times New Roman" w:hAnsi="Times New Roman"/>
              </w:rPr>
              <w:t xml:space="preserve">, </w:t>
            </w:r>
            <w:proofErr w:type="spellStart"/>
            <w:r w:rsidRPr="00757FC5">
              <w:rPr>
                <w:rFonts w:ascii="Times New Roman" w:hAnsi="Times New Roman"/>
                <w:b/>
                <w:bCs/>
                <w:u w:val="single"/>
              </w:rPr>
              <w:t>R</w:t>
            </w:r>
            <w:r w:rsidR="00625A06">
              <w:rPr>
                <w:rFonts w:ascii="Times New Roman" w:hAnsi="Times New Roman" w:hint="eastAsia"/>
                <w:b/>
                <w:bCs/>
                <w:u w:val="single"/>
              </w:rPr>
              <w:t>uoyu</w:t>
            </w:r>
            <w:proofErr w:type="spellEnd"/>
            <w:r w:rsidRPr="00757FC5">
              <w:rPr>
                <w:rFonts w:ascii="Times New Roman" w:hAnsi="Times New Roman"/>
                <w:b/>
                <w:bCs/>
                <w:u w:val="single"/>
              </w:rPr>
              <w:t xml:space="preserve"> Chen*.</w:t>
            </w:r>
            <w:r w:rsidRPr="00757FC5">
              <w:rPr>
                <w:rFonts w:ascii="Times New Roman" w:hAnsi="Times New Roman"/>
                <w:b/>
                <w:bCs/>
              </w:rPr>
              <w:t xml:space="preserve"> </w:t>
            </w:r>
            <w:r w:rsidRPr="00757FC5">
              <w:rPr>
                <w:rFonts w:ascii="Times New Roman" w:hAnsi="Times New Roman"/>
              </w:rPr>
              <w:t xml:space="preserve">Effect of </w:t>
            </w:r>
            <w:r w:rsidRPr="00757FC5">
              <w:rPr>
                <w:rFonts w:ascii="Times New Roman" w:hAnsi="Times New Roman"/>
              </w:rPr>
              <w:lastRenderedPageBreak/>
              <w:t>residual compressive stress on thermal shock resistance and microstructure of Al</w:t>
            </w:r>
            <w:r w:rsidRPr="00757FC5">
              <w:rPr>
                <w:rFonts w:ascii="Times New Roman" w:hAnsi="Times New Roman"/>
                <w:vertAlign w:val="subscript"/>
              </w:rPr>
              <w:t>2</w:t>
            </w:r>
            <w:r w:rsidRPr="00757FC5">
              <w:rPr>
                <w:rFonts w:ascii="Times New Roman" w:hAnsi="Times New Roman"/>
              </w:rPr>
              <w:t>O</w:t>
            </w:r>
            <w:r w:rsidRPr="00757FC5">
              <w:rPr>
                <w:rFonts w:ascii="Times New Roman" w:hAnsi="Times New Roman"/>
                <w:vertAlign w:val="subscript"/>
              </w:rPr>
              <w:t>3</w:t>
            </w:r>
            <w:r w:rsidRPr="00757FC5">
              <w:rPr>
                <w:rFonts w:ascii="Times New Roman" w:hAnsi="Times New Roman"/>
              </w:rPr>
              <w:t>-ZrO</w:t>
            </w:r>
            <w:r w:rsidRPr="00757FC5">
              <w:rPr>
                <w:rFonts w:ascii="Times New Roman" w:hAnsi="Times New Roman"/>
                <w:vertAlign w:val="subscript"/>
              </w:rPr>
              <w:t>2</w:t>
            </w:r>
            <w:r w:rsidRPr="00757FC5">
              <w:rPr>
                <w:rFonts w:ascii="Times New Roman" w:hAnsi="Times New Roman"/>
              </w:rPr>
              <w:t xml:space="preserve"> reticulated porous ceramics</w:t>
            </w:r>
            <w:r w:rsidR="00625A06">
              <w:rPr>
                <w:rFonts w:ascii="Times New Roman" w:hAnsi="Times New Roman" w:hint="eastAsia"/>
              </w:rPr>
              <w:t>.</w:t>
            </w:r>
            <w:r w:rsidRPr="00757FC5">
              <w:rPr>
                <w:rFonts w:ascii="Times New Roman" w:hAnsi="Times New Roman"/>
              </w:rPr>
              <w:t xml:space="preserve"> </w:t>
            </w:r>
            <w:r w:rsidRPr="00625A06">
              <w:rPr>
                <w:rFonts w:ascii="Times New Roman" w:hAnsi="Times New Roman"/>
                <w:i/>
              </w:rPr>
              <w:t>Materials Research Express</w:t>
            </w:r>
            <w:r w:rsidR="00625A06">
              <w:rPr>
                <w:rFonts w:ascii="Times New Roman" w:hAnsi="Times New Roman"/>
              </w:rPr>
              <w:t>. DOI: 10.1088/2053-1591/ab4162</w:t>
            </w:r>
            <w:r w:rsidR="00291158" w:rsidRPr="00291158">
              <w:rPr>
                <w:rFonts w:ascii="Times New Roman" w:hAnsi="Times New Roman" w:hint="eastAsia"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-3647854</wp:posOffset>
                  </wp:positionH>
                  <wp:positionV relativeFrom="paragraph">
                    <wp:posOffset>-2764293</wp:posOffset>
                  </wp:positionV>
                  <wp:extent cx="4325509" cy="3236181"/>
                  <wp:effectExtent l="0" t="0" r="0" b="0"/>
                  <wp:wrapNone/>
                  <wp:docPr id="15" name="图片 12" descr="国奖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国奖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09" cy="323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5A06">
              <w:rPr>
                <w:rFonts w:ascii="Times New Roman" w:hAnsi="Times New Roman" w:hint="eastAsia"/>
              </w:rPr>
              <w:t>.</w:t>
            </w:r>
          </w:p>
          <w:p w:rsidR="00757FC5" w:rsidRPr="00757FC5" w:rsidRDefault="00757FC5" w:rsidP="00757FC5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57FC5">
              <w:rPr>
                <w:rFonts w:ascii="Times New Roman" w:hAnsi="Times New Roman"/>
                <w:b/>
                <w:bCs/>
                <w:u w:val="single"/>
              </w:rPr>
              <w:t>R</w:t>
            </w:r>
            <w:r w:rsidRPr="00757FC5">
              <w:rPr>
                <w:rFonts w:ascii="Times New Roman" w:hAnsi="Times New Roman" w:hint="eastAsia"/>
                <w:b/>
                <w:bCs/>
                <w:u w:val="single"/>
              </w:rPr>
              <w:t>uoyu</w:t>
            </w:r>
            <w:proofErr w:type="spellEnd"/>
            <w:r w:rsidRPr="00757FC5">
              <w:rPr>
                <w:rFonts w:ascii="Times New Roman" w:hAnsi="Times New Roman"/>
                <w:b/>
                <w:bCs/>
                <w:u w:val="single"/>
              </w:rPr>
              <w:t xml:space="preserve"> Chen</w:t>
            </w:r>
            <w:r w:rsidRPr="00757FC5">
              <w:rPr>
                <w:rFonts w:ascii="Times New Roman" w:hAnsi="Times New Roman"/>
              </w:rPr>
              <w:t xml:space="preserve">, </w:t>
            </w:r>
            <w:proofErr w:type="spellStart"/>
            <w:r w:rsidRPr="00757FC5"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 w:hint="eastAsia"/>
              </w:rPr>
              <w:t>uanbing</w:t>
            </w:r>
            <w:proofErr w:type="spellEnd"/>
            <w:r w:rsidRPr="00757FC5">
              <w:rPr>
                <w:rFonts w:ascii="Times New Roman" w:hAnsi="Times New Roman"/>
              </w:rPr>
              <w:t xml:space="preserve"> Li</w:t>
            </w:r>
            <w:r>
              <w:rPr>
                <w:rFonts w:ascii="Times New Roman" w:hAnsi="Times New Roman" w:hint="eastAsia"/>
              </w:rPr>
              <w:t>*</w:t>
            </w:r>
            <w:r w:rsidRPr="00757FC5">
              <w:rPr>
                <w:rFonts w:ascii="Times New Roman" w:hAnsi="Times New Roman"/>
              </w:rPr>
              <w:t>, K</w:t>
            </w:r>
            <w:r>
              <w:rPr>
                <w:rFonts w:ascii="Times New Roman" w:hAnsi="Times New Roman" w:hint="eastAsia"/>
              </w:rPr>
              <w:t>ai</w:t>
            </w:r>
            <w:r w:rsidRPr="00757FC5">
              <w:rPr>
                <w:rFonts w:ascii="Times New Roman" w:hAnsi="Times New Roman"/>
              </w:rPr>
              <w:t xml:space="preserve"> Huang</w:t>
            </w:r>
            <w:r w:rsidRPr="007D0DF7">
              <w:rPr>
                <w:rFonts w:ascii="Times New Roman" w:hint="eastAsia"/>
                <w:szCs w:val="21"/>
              </w:rPr>
              <w:t>, et al.</w:t>
            </w:r>
            <w:r w:rsidRPr="00757FC5">
              <w:rPr>
                <w:rFonts w:ascii="Times New Roman" w:hAnsi="Times New Roman"/>
              </w:rPr>
              <w:t xml:space="preserve"> Effect of inorganic acid on the phase transformation of alumina</w:t>
            </w:r>
            <w:r w:rsidR="00625A06">
              <w:rPr>
                <w:rFonts w:ascii="Times New Roman" w:hAnsi="Times New Roman" w:hint="eastAsia"/>
              </w:rPr>
              <w:t>.</w:t>
            </w:r>
            <w:r w:rsidRPr="00757FC5">
              <w:rPr>
                <w:rFonts w:ascii="Times New Roman" w:hAnsi="Times New Roman"/>
              </w:rPr>
              <w:t xml:space="preserve"> </w:t>
            </w:r>
            <w:r w:rsidRPr="00625A06">
              <w:rPr>
                <w:rFonts w:ascii="Times New Roman" w:hAnsi="Times New Roman"/>
                <w:i/>
              </w:rPr>
              <w:t xml:space="preserve">Journal of </w:t>
            </w:r>
            <w:r w:rsidR="00A9264C" w:rsidRPr="00625A06">
              <w:rPr>
                <w:rFonts w:ascii="Times New Roman" w:hAnsi="Times New Roman" w:hint="eastAsia"/>
                <w:i/>
              </w:rPr>
              <w:t>A</w:t>
            </w:r>
            <w:r w:rsidRPr="00625A06">
              <w:rPr>
                <w:rFonts w:ascii="Times New Roman" w:hAnsi="Times New Roman"/>
                <w:i/>
              </w:rPr>
              <w:t xml:space="preserve">lloys and </w:t>
            </w:r>
            <w:r w:rsidR="00A9264C" w:rsidRPr="00625A06">
              <w:rPr>
                <w:rFonts w:ascii="Times New Roman" w:hAnsi="Times New Roman" w:hint="eastAsia"/>
                <w:i/>
              </w:rPr>
              <w:t>C</w:t>
            </w:r>
            <w:r w:rsidRPr="00625A06">
              <w:rPr>
                <w:rFonts w:ascii="Times New Roman" w:hAnsi="Times New Roman"/>
                <w:i/>
              </w:rPr>
              <w:t>ompounds</w:t>
            </w:r>
            <w:r w:rsidRPr="00757FC5">
              <w:rPr>
                <w:rFonts w:ascii="Times New Roman" w:hAnsi="Times New Roman"/>
              </w:rPr>
              <w:t>.</w:t>
            </w:r>
            <w:r w:rsidRPr="00757FC5">
              <w:rPr>
                <w:rFonts w:ascii="Times New Roman" w:hAnsi="Times New Roman"/>
                <w:i/>
                <w:iCs/>
              </w:rPr>
              <w:t xml:space="preserve"> </w:t>
            </w:r>
            <w:r w:rsidRPr="00757FC5">
              <w:rPr>
                <w:rFonts w:ascii="Times New Roman" w:hAnsi="Times New Roman"/>
              </w:rPr>
              <w:t>699</w:t>
            </w:r>
            <w:r>
              <w:rPr>
                <w:rFonts w:ascii="Times New Roman" w:hAnsi="Times New Roman" w:hint="eastAsia"/>
              </w:rPr>
              <w:t xml:space="preserve"> (2017) </w:t>
            </w:r>
            <w:r w:rsidRPr="00757FC5">
              <w:rPr>
                <w:rFonts w:ascii="Times New Roman" w:hAnsi="Times New Roman"/>
              </w:rPr>
              <w:t>170-175.</w:t>
            </w:r>
          </w:p>
          <w:p w:rsidR="00757FC5" w:rsidRDefault="00757FC5" w:rsidP="007D0DF7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proofErr w:type="spellStart"/>
            <w:r w:rsidRPr="00757FC5">
              <w:rPr>
                <w:rFonts w:ascii="Times New Roman" w:hAnsi="Times New Roman"/>
                <w:b/>
                <w:bCs/>
                <w:u w:val="single"/>
              </w:rPr>
              <w:t>R</w:t>
            </w:r>
            <w:r w:rsidRPr="00757FC5">
              <w:rPr>
                <w:rFonts w:ascii="Times New Roman" w:hAnsi="Times New Roman" w:hint="eastAsia"/>
                <w:b/>
                <w:bCs/>
                <w:u w:val="single"/>
              </w:rPr>
              <w:t>uoyu</w:t>
            </w:r>
            <w:proofErr w:type="spellEnd"/>
            <w:r w:rsidRPr="00757FC5">
              <w:rPr>
                <w:rFonts w:ascii="Times New Roman" w:hAnsi="Times New Roman"/>
                <w:b/>
                <w:bCs/>
                <w:u w:val="single"/>
              </w:rPr>
              <w:t xml:space="preserve"> Chen</w:t>
            </w:r>
            <w:r w:rsidRPr="00757FC5">
              <w:rPr>
                <w:rFonts w:ascii="Times New Roman" w:hAnsi="Times New Roman"/>
              </w:rPr>
              <w:t xml:space="preserve">, </w:t>
            </w:r>
            <w:proofErr w:type="spellStart"/>
            <w:r w:rsidRPr="00757FC5"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 w:hint="eastAsia"/>
              </w:rPr>
              <w:t>uanbing</w:t>
            </w:r>
            <w:proofErr w:type="spellEnd"/>
            <w:r w:rsidRPr="00757FC5">
              <w:rPr>
                <w:rFonts w:ascii="Times New Roman" w:hAnsi="Times New Roman"/>
              </w:rPr>
              <w:t xml:space="preserve"> Li</w:t>
            </w:r>
            <w:r>
              <w:rPr>
                <w:rFonts w:ascii="Times New Roman" w:hAnsi="Times New Roman" w:hint="eastAsia"/>
              </w:rPr>
              <w:t>*</w:t>
            </w:r>
            <w:r w:rsidRPr="00757FC5">
              <w:rPr>
                <w:rFonts w:ascii="Times New Roman" w:hAnsi="Times New Roman"/>
              </w:rPr>
              <w:t xml:space="preserve">, </w:t>
            </w:r>
            <w:proofErr w:type="spellStart"/>
            <w:r w:rsidRPr="00757FC5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 w:hint="eastAsia"/>
              </w:rPr>
              <w:t>uofei</w:t>
            </w:r>
            <w:proofErr w:type="spellEnd"/>
            <w:r w:rsidRPr="00757FC5">
              <w:rPr>
                <w:rFonts w:ascii="Times New Roman" w:hAnsi="Times New Roman"/>
              </w:rPr>
              <w:t xml:space="preserve"> Xiang</w:t>
            </w:r>
            <w:r w:rsidR="003A3006" w:rsidRPr="007D0DF7">
              <w:rPr>
                <w:rFonts w:ascii="Times New Roman" w:hint="eastAsia"/>
                <w:szCs w:val="21"/>
              </w:rPr>
              <w:t>, et al.</w:t>
            </w:r>
            <w:r w:rsidRPr="00757FC5">
              <w:rPr>
                <w:rFonts w:ascii="Times New Roman" w:hAnsi="Times New Roman"/>
              </w:rPr>
              <w:t xml:space="preserve"> Effect of particles size of fly ash on the properties of lightweight insulation materials</w:t>
            </w:r>
            <w:r w:rsidR="00625A06">
              <w:rPr>
                <w:rFonts w:ascii="Times New Roman" w:hAnsi="Times New Roman" w:hint="eastAsia"/>
              </w:rPr>
              <w:t>.</w:t>
            </w:r>
            <w:r w:rsidRPr="00757FC5">
              <w:rPr>
                <w:rFonts w:ascii="Times New Roman" w:hAnsi="Times New Roman"/>
              </w:rPr>
              <w:t xml:space="preserve"> </w:t>
            </w:r>
            <w:r w:rsidRPr="00625A06">
              <w:rPr>
                <w:rFonts w:ascii="Times New Roman" w:hAnsi="Times New Roman"/>
                <w:i/>
              </w:rPr>
              <w:t xml:space="preserve">Construction and </w:t>
            </w:r>
            <w:r w:rsidR="00A9264C" w:rsidRPr="00625A06">
              <w:rPr>
                <w:rFonts w:ascii="Times New Roman" w:hAnsi="Times New Roman" w:hint="eastAsia"/>
                <w:i/>
              </w:rPr>
              <w:t>B</w:t>
            </w:r>
            <w:r w:rsidRPr="00625A06">
              <w:rPr>
                <w:rFonts w:ascii="Times New Roman" w:hAnsi="Times New Roman"/>
                <w:i/>
              </w:rPr>
              <w:t xml:space="preserve">uilding </w:t>
            </w:r>
            <w:r w:rsidR="00A9264C" w:rsidRPr="00625A06">
              <w:rPr>
                <w:rFonts w:ascii="Times New Roman" w:hAnsi="Times New Roman" w:hint="eastAsia"/>
                <w:i/>
              </w:rPr>
              <w:t>M</w:t>
            </w:r>
            <w:r w:rsidRPr="00625A06">
              <w:rPr>
                <w:rFonts w:ascii="Times New Roman" w:hAnsi="Times New Roman"/>
                <w:i/>
              </w:rPr>
              <w:t>aterials</w:t>
            </w:r>
            <w:r w:rsidRPr="00757FC5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hint="eastAsia"/>
              </w:rPr>
              <w:t xml:space="preserve">123 (2016) </w:t>
            </w:r>
            <w:r w:rsidRPr="00757FC5">
              <w:rPr>
                <w:rFonts w:ascii="Times New Roman" w:hAnsi="Times New Roman"/>
              </w:rPr>
              <w:t>120-126</w:t>
            </w:r>
          </w:p>
          <w:p w:rsidR="00BE5B62" w:rsidRPr="00BE5B62" w:rsidRDefault="00FD1881" w:rsidP="00BE5B62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D1881">
              <w:rPr>
                <w:rFonts w:cs="Calibri"/>
                <w:noProof/>
                <w:color w:val="0072C7" w:themeColor="accent2"/>
              </w:rPr>
              <w:pict>
                <v:shape id="文本框 7" o:spid="_x0000_s1038" type="#_x0000_t202" style="position:absolute;left:0;text-align:left;margin-left:-180.5pt;margin-top:5.15pt;width:157.85pt;height:228.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" fillcolor="white [3201]" stroked="f" strokeweight=".5pt">
                  <v:textbox>
                    <w:txbxContent>
                      <w:p w:rsidR="002A7297" w:rsidRPr="007D1C1D" w:rsidRDefault="002A7297" w:rsidP="002A7297">
                        <w:pPr>
                          <w:rPr>
                            <w:color w:val="2C567A" w:themeColor="accent1"/>
                          </w:rPr>
                        </w:pPr>
                        <w:r w:rsidRPr="00FD174B">
                          <w:rPr>
                            <w:rFonts w:hint="eastAsia"/>
                            <w:b/>
                            <w:bCs/>
                            <w:color w:val="2C567A" w:themeColor="accent1"/>
                          </w:rPr>
                          <w:t>座右铭：</w:t>
                        </w:r>
                        <w:r w:rsidRPr="002A7297"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不论成功还是失败，都是系于自己</w:t>
                        </w:r>
                      </w:p>
                      <w:p w:rsidR="002A7297" w:rsidRDefault="002A7297" w:rsidP="002A7297"/>
                      <w:p w:rsidR="002A7297" w:rsidRPr="007D1C1D" w:rsidRDefault="002A7297" w:rsidP="002A7297">
                        <w:pPr>
                          <w:rPr>
                            <w:rFonts w:ascii="Times New Roman" w:hAnsi="Times New Roman"/>
                            <w:color w:val="2C567A" w:themeColor="accent1"/>
                          </w:rPr>
                        </w:pPr>
                        <w:r w:rsidRPr="003A060E">
                          <w:rPr>
                            <w:rFonts w:ascii="Times New Roman" w:hAnsi="Times New Roman"/>
                            <w:b/>
                            <w:bCs/>
                            <w:color w:val="2C567A" w:themeColor="accent1"/>
                          </w:rPr>
                          <w:t>QQ</w:t>
                        </w:r>
                        <w:r w:rsidRPr="003A060E">
                          <w:rPr>
                            <w:rFonts w:ascii="Times New Roman" w:hAnsi="Times New Roman"/>
                            <w:b/>
                            <w:bCs/>
                            <w:color w:val="2C567A" w:themeColor="accent1"/>
                          </w:rPr>
                          <w:t>：</w:t>
                        </w:r>
                        <w:r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948107325</w:t>
                        </w:r>
                      </w:p>
                      <w:p w:rsidR="002A7297" w:rsidRPr="00FD174B" w:rsidRDefault="002A7297" w:rsidP="002A7297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2A7297" w:rsidRPr="00FD174B" w:rsidRDefault="002A7297" w:rsidP="002A7297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2A7297" w:rsidRPr="007D1C1D" w:rsidRDefault="002A7297" w:rsidP="002A7297">
                        <w:pPr>
                          <w:rPr>
                            <w:color w:val="2C567A" w:themeColor="accent1"/>
                            <w:sz w:val="28"/>
                            <w:szCs w:val="28"/>
                          </w:rPr>
                        </w:pPr>
                        <w:r w:rsidRPr="00FD174B">
                          <w:rPr>
                            <w:rFonts w:hint="eastAsia"/>
                            <w:b/>
                            <w:bCs/>
                            <w:color w:val="2C567A" w:themeColor="accent1"/>
                          </w:rPr>
                          <w:t>电话：</w:t>
                        </w:r>
                        <w:r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13218008533</w:t>
                        </w:r>
                      </w:p>
                      <w:p w:rsidR="002A7297" w:rsidRPr="00FD174B" w:rsidRDefault="002A7297" w:rsidP="002A7297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2A7297" w:rsidRPr="00FD174B" w:rsidRDefault="002A7297" w:rsidP="002A7297">
                        <w:pPr>
                          <w:rPr>
                            <w:color w:val="2C567A" w:themeColor="accent1"/>
                          </w:rPr>
                        </w:pPr>
                      </w:p>
                      <w:p w:rsidR="002A7297" w:rsidRPr="007D1C1D" w:rsidRDefault="002A7297" w:rsidP="002A7297">
                        <w:pPr>
                          <w:rPr>
                            <w:rFonts w:ascii="Times New Roman" w:hAnsi="Times New Roman"/>
                            <w:color w:val="2C567A" w:themeColor="accent1"/>
                          </w:rPr>
                        </w:pPr>
                        <w:r w:rsidRPr="007D1C1D">
                          <w:rPr>
                            <w:rFonts w:ascii="Times New Roman" w:hAnsi="Times New Roman"/>
                            <w:b/>
                            <w:bCs/>
                            <w:color w:val="2C567A" w:themeColor="accent1"/>
                          </w:rPr>
                          <w:t xml:space="preserve">Email: </w:t>
                        </w:r>
                        <w:r>
                          <w:rPr>
                            <w:rFonts w:ascii="Times New Roman" w:hAnsi="Times New Roman" w:hint="eastAsia"/>
                            <w:color w:val="2C567A" w:themeColor="accent1"/>
                          </w:rPr>
                          <w:t>15671615302@163.com</w:t>
                        </w:r>
                      </w:p>
                      <w:p w:rsidR="00C3377A" w:rsidRPr="002A7297" w:rsidRDefault="00C3377A" w:rsidP="002A7297"/>
                    </w:txbxContent>
                  </v:textbox>
                </v:shape>
              </w:pict>
            </w:r>
            <w:r w:rsidRPr="00FD1881">
              <w:rPr>
                <w:noProof/>
              </w:rPr>
              <w:pict>
                <v:group id="_x0000_s1035" alt="GPS 图标" style="position:absolute;left:0;text-align:left;margin-left:-207.5pt;margin-top:7.2pt;width:26.55pt;height:26.25pt;z-index:25166848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xYFeOJQReAcKx7CbHsivHEgLPAlk77ybHsivHEgLPAlk77ybHsivHEgLPAoni&#10;7CbHsivHEgLPAoni7C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h1JJLE8IPAsUiSbHskOpiAUmEpVj2U2OZYdS&#10;EQtMJCrHspscy64cSwist6Acy25yLDuUSu4Dk2PZlWMJgdcE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Y8GhHEsIvAKEYzlMjuVQjiUEngWyYjlMjuVQjiUEngWyYjlMjuVQjiUEngWydj5MjuVQjiUE&#10;ngWydj5MjuVQjiUElgXKsRwmx3IoxxICzwJFosmxHMqxhMCzQJFociyHciwh8CxQJJocy6EcSwg8&#10;CxSJ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">
                  <v:shape id="任意多边形：形状 142" o:spid="_x0000_s1037" style="position:absolute;width:337185;height:333375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9J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IVefpEB9OYBAAD//wMAUEsBAi0AFAAGAAgAAAAhANvh9svuAAAAhQEAABMAAAAAAAAAAAAA&#10;AAAAAAAAAFtDb250ZW50X1R5cGVzXS54bWxQSwECLQAUAAYACAAAACEAWvQsW78AAAAVAQAACwAA&#10;AAAAAAAAAAAAAAAfAQAAX3JlbHMvLnJlbHNQSwECLQAUAAYACAAAACEAKaVfSc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stroke joinstyle="miter"/>
                    <v:formulas/>
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23" o:spid="_x0000_s1036" type="#_x0000_t75" alt="GPS 图标" style="position:absolute;left:91440;top:68580;width:151765;height:20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">
                    <v:imagedata r:id="rId14" o:title="GPS 图标"/>
                    <v:path arrowok="t"/>
                  </v:shape>
                </v:group>
              </w:pict>
            </w:r>
            <w:r w:rsidR="00BE5B62" w:rsidRPr="00BE5B62">
              <w:rPr>
                <w:rFonts w:ascii="Times New Roman" w:hint="eastAsia"/>
                <w:szCs w:val="21"/>
              </w:rPr>
              <w:t>贾文宝</w:t>
            </w:r>
            <w:r w:rsidR="00BE5B62" w:rsidRPr="00BE5B62">
              <w:rPr>
                <w:rFonts w:ascii="Times New Roman" w:hint="eastAsia"/>
                <w:szCs w:val="21"/>
              </w:rPr>
              <w:t>,</w:t>
            </w:r>
            <w:r w:rsidR="00BE5B62">
              <w:rPr>
                <w:rFonts w:ascii="Times New Roman" w:hint="eastAsia"/>
                <w:szCs w:val="21"/>
              </w:rPr>
              <w:t xml:space="preserve"> </w:t>
            </w:r>
            <w:r w:rsidR="00BE5B62" w:rsidRPr="00BE5B62">
              <w:rPr>
                <w:rFonts w:ascii="Times New Roman" w:hint="eastAsia"/>
                <w:b/>
                <w:szCs w:val="21"/>
                <w:u w:val="single"/>
              </w:rPr>
              <w:t>陈若愚</w:t>
            </w:r>
            <w:r w:rsidR="00BE5B62" w:rsidRPr="00BE5B62">
              <w:rPr>
                <w:rFonts w:ascii="Times New Roman" w:hint="eastAsia"/>
                <w:szCs w:val="21"/>
              </w:rPr>
              <w:t>,</w:t>
            </w:r>
            <w:r w:rsidR="00BE5B62">
              <w:rPr>
                <w:rFonts w:ascii="Times New Roman" w:hint="eastAsia"/>
                <w:szCs w:val="21"/>
              </w:rPr>
              <w:t xml:space="preserve"> </w:t>
            </w:r>
            <w:r w:rsidR="00BE5B62" w:rsidRPr="00BE5B62">
              <w:rPr>
                <w:rFonts w:ascii="Times New Roman" w:hint="eastAsia"/>
                <w:szCs w:val="21"/>
              </w:rPr>
              <w:t>金利民</w:t>
            </w:r>
            <w:r w:rsidR="00BE5B62" w:rsidRPr="00BE5B62">
              <w:rPr>
                <w:rFonts w:ascii="Times New Roman" w:hint="eastAsia"/>
                <w:szCs w:val="21"/>
              </w:rPr>
              <w:t>,</w:t>
            </w:r>
            <w:r w:rsidR="00BE5B62">
              <w:rPr>
                <w:rFonts w:ascii="Times New Roman" w:hint="eastAsia"/>
                <w:szCs w:val="21"/>
              </w:rPr>
              <w:t xml:space="preserve"> </w:t>
            </w:r>
            <w:r w:rsidR="00BE5B62">
              <w:rPr>
                <w:rFonts w:ascii="Times New Roman" w:hint="eastAsia"/>
                <w:szCs w:val="21"/>
              </w:rPr>
              <w:t>等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</w:t>
            </w:r>
            <w:r w:rsidR="00BE5B62" w:rsidRPr="00BE5B62">
              <w:rPr>
                <w:rFonts w:ascii="Times New Roman" w:hint="eastAsia"/>
                <w:szCs w:val="21"/>
              </w:rPr>
              <w:t>一种中子屏蔽泡沫陶瓷及其制备方法</w:t>
            </w:r>
            <w:r w:rsidR="00BE5B62">
              <w:rPr>
                <w:rFonts w:ascii="Times New Roman" w:hint="eastAsia"/>
                <w:szCs w:val="21"/>
              </w:rPr>
              <w:t xml:space="preserve">. </w:t>
            </w:r>
            <w:r w:rsidR="00BE5B62">
              <w:rPr>
                <w:rFonts w:ascii="Times New Roman" w:hint="eastAsia"/>
                <w:szCs w:val="21"/>
              </w:rPr>
              <w:t>专利</w:t>
            </w:r>
            <w:r w:rsidR="00BE5B62" w:rsidRPr="00BE5B62">
              <w:rPr>
                <w:rFonts w:ascii="Times New Roman" w:hint="eastAsia"/>
                <w:szCs w:val="21"/>
              </w:rPr>
              <w:t>申请号</w:t>
            </w:r>
            <w:r w:rsidR="00BE5B62" w:rsidRPr="00BE5B62">
              <w:rPr>
                <w:rFonts w:ascii="Times New Roman" w:hint="eastAsia"/>
                <w:szCs w:val="21"/>
              </w:rPr>
              <w:t>201810257493.5</w:t>
            </w:r>
          </w:p>
          <w:p w:rsidR="002B3C1B" w:rsidRPr="00BE5B62" w:rsidRDefault="00FD1881" w:rsidP="002B3C1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group id="_x0000_s1053" alt="网站图标" style="position:absolute;left:0;text-align:left;margin-left:-207.6pt;margin-top:18.05pt;width:26.65pt;height:27.25pt;z-index:25167769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<v:shape id="任意多边形：形状 273" o:spid="_x0000_s1054" style="position:absolute;width:338455;height:346075;visibility:visibl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36" o:spid="_x0000_s1055" type="#_x0000_t75" alt="网站图标" style="position:absolute;left:83820;top:9144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<v:imagedata r:id="rId13" o:title="网站图标"/>
                    <v:path arrowok="t"/>
                  </v:shape>
                </v:group>
              </w:pict>
            </w:r>
            <w:r w:rsidR="00BE5B62" w:rsidRPr="00BE5B62">
              <w:rPr>
                <w:rFonts w:ascii="Times New Roman" w:hint="eastAsia"/>
                <w:szCs w:val="21"/>
              </w:rPr>
              <w:t>贾文宝</w:t>
            </w:r>
            <w:r w:rsidR="00BE5B62" w:rsidRPr="00BE5B62">
              <w:rPr>
                <w:rFonts w:ascii="Times New Roman" w:hint="eastAsia"/>
                <w:szCs w:val="21"/>
              </w:rPr>
              <w:t>,</w:t>
            </w:r>
            <w:r w:rsidR="00BE5B62">
              <w:rPr>
                <w:rFonts w:ascii="Times New Roman" w:hint="eastAsia"/>
                <w:szCs w:val="21"/>
              </w:rPr>
              <w:t xml:space="preserve"> </w:t>
            </w:r>
            <w:r w:rsidR="00BE5B62" w:rsidRPr="00BE5B62">
              <w:rPr>
                <w:rFonts w:ascii="Times New Roman" w:hint="eastAsia"/>
                <w:b/>
                <w:szCs w:val="21"/>
                <w:u w:val="single"/>
              </w:rPr>
              <w:t>陈若愚</w:t>
            </w:r>
            <w:r w:rsidR="00BE5B62" w:rsidRPr="00BE5B62">
              <w:rPr>
                <w:rFonts w:ascii="Times New Roman" w:hint="eastAsia"/>
                <w:szCs w:val="21"/>
              </w:rPr>
              <w:t>,</w:t>
            </w:r>
            <w:r w:rsidR="00BE5B62">
              <w:rPr>
                <w:rFonts w:ascii="Times New Roman" w:hint="eastAsia"/>
                <w:szCs w:val="21"/>
              </w:rPr>
              <w:t xml:space="preserve"> </w:t>
            </w:r>
            <w:r w:rsidR="00BE5B62" w:rsidRPr="00BE5B62">
              <w:rPr>
                <w:rFonts w:ascii="Times New Roman" w:hint="eastAsia"/>
                <w:szCs w:val="21"/>
              </w:rPr>
              <w:t>黑大千</w:t>
            </w:r>
            <w:r w:rsidR="00BE5B62" w:rsidRPr="00BE5B62">
              <w:rPr>
                <w:rFonts w:ascii="Times New Roman" w:hint="eastAsia"/>
                <w:szCs w:val="21"/>
              </w:rPr>
              <w:t>,</w:t>
            </w:r>
            <w:r w:rsidR="00BE5B62">
              <w:rPr>
                <w:rFonts w:ascii="Times New Roman" w:hint="eastAsia"/>
                <w:szCs w:val="21"/>
              </w:rPr>
              <w:t xml:space="preserve"> </w:t>
            </w:r>
            <w:r w:rsidR="00BE5B62">
              <w:rPr>
                <w:rFonts w:ascii="Times New Roman" w:hint="eastAsia"/>
                <w:szCs w:val="21"/>
              </w:rPr>
              <w:t>等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</w:t>
            </w:r>
            <w:r w:rsidR="00BE5B62" w:rsidRPr="00BE5B62">
              <w:rPr>
                <w:rFonts w:ascii="Times New Roman" w:hint="eastAsia"/>
                <w:szCs w:val="21"/>
              </w:rPr>
              <w:t>一种多层骨架结构的刚玉</w:t>
            </w:r>
            <w:r w:rsidR="00BE5B62" w:rsidRPr="00BE5B62">
              <w:rPr>
                <w:rFonts w:ascii="Times New Roman"/>
                <w:szCs w:val="21"/>
              </w:rPr>
              <w:t>-</w:t>
            </w:r>
            <w:r w:rsidR="00BE5B62" w:rsidRPr="00BE5B62">
              <w:rPr>
                <w:rFonts w:ascii="Times New Roman" w:hint="eastAsia"/>
                <w:szCs w:val="21"/>
              </w:rPr>
              <w:t>莫来石基泡沫陶瓷及其制备方法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</w:t>
            </w:r>
            <w:r w:rsidR="00BE5B62" w:rsidRPr="00BE5B62">
              <w:rPr>
                <w:rFonts w:ascii="Times New Roman" w:hint="eastAsia"/>
                <w:szCs w:val="21"/>
              </w:rPr>
              <w:t>专利申请号</w:t>
            </w:r>
            <w:r w:rsidR="00BE5B62" w:rsidRPr="00BE5B62">
              <w:rPr>
                <w:rFonts w:ascii="Times New Roman" w:hint="eastAsia"/>
                <w:szCs w:val="21"/>
              </w:rPr>
              <w:t>201711105343.4</w:t>
            </w:r>
          </w:p>
          <w:p w:rsidR="00BE5B62" w:rsidRPr="00BE5B62" w:rsidRDefault="00FD1881" w:rsidP="002B3C1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D1881">
              <w:rPr>
                <w:noProof/>
              </w:rPr>
              <w:pict>
                <v:group id="_x0000_s1029" alt="电话图标" style="position:absolute;left:0;text-align:left;margin-left:-207.6pt;margin-top:35.95pt;width:26.6pt;height:26.55pt;z-index:251670528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">
                  <v:shape id="任意多边形：形状 162" o:spid="_x0000_s1031" style="position:absolute;width:337820;height:337185;visibility:visible;v-text-anchor:middle" coordsize="2517880,2514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" adj="0,,0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<v:stroke joinstyle="miter"/>
                    <v:formulas/>
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28" o:spid="_x0000_s1030" type="#_x0000_t75" alt="电话图标" style="position:absolute;left:83820;top:8382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">
                    <v:imagedata r:id="rId12" o:title="电话图标"/>
                    <v:path arrowok="t"/>
                  </v:shape>
                </v:group>
              </w:pict>
            </w:r>
            <w:r w:rsidR="00BE5B62" w:rsidRPr="00BE5B62">
              <w:rPr>
                <w:rFonts w:ascii="Times New Roman" w:hint="eastAsia"/>
                <w:szCs w:val="21"/>
              </w:rPr>
              <w:t>贾文宝</w:t>
            </w:r>
            <w:r w:rsidR="00BE5B62" w:rsidRPr="00BE5B62">
              <w:rPr>
                <w:rFonts w:ascii="Times New Roman" w:hint="eastAsia"/>
                <w:szCs w:val="21"/>
              </w:rPr>
              <w:t xml:space="preserve">, </w:t>
            </w:r>
            <w:r w:rsidR="00BE5B62" w:rsidRPr="00BE5B62">
              <w:rPr>
                <w:rFonts w:ascii="Times New Roman" w:hint="eastAsia"/>
                <w:b/>
                <w:szCs w:val="21"/>
                <w:u w:val="single"/>
              </w:rPr>
              <w:t>陈若愚</w:t>
            </w:r>
            <w:r w:rsidR="00BE5B62" w:rsidRPr="00BE5B62">
              <w:rPr>
                <w:rFonts w:ascii="Times New Roman" w:hint="eastAsia"/>
                <w:szCs w:val="21"/>
              </w:rPr>
              <w:t xml:space="preserve">, </w:t>
            </w:r>
            <w:r w:rsidR="00BE5B62" w:rsidRPr="00BE5B62">
              <w:rPr>
                <w:rFonts w:ascii="Times New Roman" w:hint="eastAsia"/>
                <w:szCs w:val="21"/>
              </w:rPr>
              <w:t>黑大千</w:t>
            </w:r>
            <w:r w:rsidR="00BE5B62" w:rsidRPr="00BE5B62">
              <w:rPr>
                <w:rFonts w:ascii="Times New Roman" w:hint="eastAsia"/>
                <w:szCs w:val="21"/>
              </w:rPr>
              <w:t xml:space="preserve">, </w:t>
            </w:r>
            <w:r w:rsidR="00BE5B62" w:rsidRPr="00BE5B62">
              <w:rPr>
                <w:rFonts w:ascii="Times New Roman" w:hint="eastAsia"/>
                <w:szCs w:val="21"/>
              </w:rPr>
              <w:t>等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</w:t>
            </w:r>
            <w:r w:rsidR="00BE5B62" w:rsidRPr="00BE5B62">
              <w:rPr>
                <w:rFonts w:ascii="Times New Roman" w:hint="eastAsia"/>
                <w:szCs w:val="21"/>
              </w:rPr>
              <w:t>一种氧化铝基泡沫陶瓷及其制备方法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</w:t>
            </w:r>
            <w:r w:rsidR="00BE5B62" w:rsidRPr="00BE5B62">
              <w:rPr>
                <w:rFonts w:ascii="Times New Roman" w:hint="eastAsia"/>
                <w:szCs w:val="21"/>
              </w:rPr>
              <w:t>专利申请号</w:t>
            </w:r>
            <w:r w:rsidR="00BE5B62" w:rsidRPr="00BE5B62">
              <w:rPr>
                <w:rFonts w:ascii="Times New Roman" w:hint="eastAsia"/>
                <w:szCs w:val="21"/>
              </w:rPr>
              <w:t>: 201711106572.8</w:t>
            </w:r>
          </w:p>
          <w:p w:rsidR="00BE5B62" w:rsidRPr="00BE5B62" w:rsidRDefault="00BE5B62" w:rsidP="002B3C1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BE5B62">
              <w:rPr>
                <w:rFonts w:ascii="Times New Roman" w:hint="eastAsia"/>
                <w:szCs w:val="21"/>
              </w:rPr>
              <w:t>贾文宝</w:t>
            </w:r>
            <w:r w:rsidRPr="00BE5B62">
              <w:rPr>
                <w:rFonts w:ascii="Times New Roman" w:hint="eastAsia"/>
                <w:szCs w:val="21"/>
              </w:rPr>
              <w:t xml:space="preserve">, </w:t>
            </w:r>
            <w:r w:rsidRPr="00BE5B62">
              <w:rPr>
                <w:rFonts w:ascii="Times New Roman" w:hint="eastAsia"/>
                <w:b/>
                <w:szCs w:val="21"/>
                <w:u w:val="single"/>
              </w:rPr>
              <w:t>陈若愚</w:t>
            </w:r>
            <w:r w:rsidRPr="00BE5B62">
              <w:rPr>
                <w:rFonts w:ascii="Times New Roman" w:hint="eastAsia"/>
                <w:szCs w:val="21"/>
              </w:rPr>
              <w:t xml:space="preserve">, </w:t>
            </w:r>
            <w:r w:rsidRPr="00BE5B62">
              <w:rPr>
                <w:rFonts w:ascii="Times New Roman" w:hint="eastAsia"/>
                <w:szCs w:val="21"/>
              </w:rPr>
              <w:t>黑大千</w:t>
            </w:r>
            <w:r w:rsidRPr="00BE5B62">
              <w:rPr>
                <w:rFonts w:ascii="Times New Roman" w:hint="eastAsia"/>
                <w:szCs w:val="21"/>
              </w:rPr>
              <w:t xml:space="preserve">, </w:t>
            </w:r>
            <w:r w:rsidRPr="00BE5B62">
              <w:rPr>
                <w:rFonts w:ascii="Times New Roman" w:hint="eastAsia"/>
                <w:szCs w:val="21"/>
              </w:rPr>
              <w:t>等</w:t>
            </w:r>
            <w:r w:rsidRPr="00BE5B62">
              <w:rPr>
                <w:rFonts w:ascii="Times New Roman" w:hint="eastAsia"/>
                <w:szCs w:val="21"/>
              </w:rPr>
              <w:t xml:space="preserve">.  </w:t>
            </w:r>
            <w:r w:rsidRPr="00BE5B62">
              <w:rPr>
                <w:rFonts w:ascii="Times New Roman" w:hint="eastAsia"/>
                <w:szCs w:val="21"/>
              </w:rPr>
              <w:t>一种多层结构的莫来石</w:t>
            </w:r>
            <w:r w:rsidRPr="00BE5B62">
              <w:rPr>
                <w:rFonts w:ascii="Times New Roman"/>
                <w:szCs w:val="21"/>
              </w:rPr>
              <w:t>-</w:t>
            </w:r>
            <w:r w:rsidRPr="00BE5B62">
              <w:rPr>
                <w:rFonts w:ascii="Times New Roman" w:hint="eastAsia"/>
                <w:szCs w:val="21"/>
              </w:rPr>
              <w:t>堇青石基泡沫陶瓷及其制备方法</w:t>
            </w:r>
            <w:r w:rsidRPr="00BE5B62">
              <w:rPr>
                <w:rFonts w:ascii="Times New Roman" w:hint="eastAsia"/>
                <w:szCs w:val="21"/>
              </w:rPr>
              <w:t xml:space="preserve">. </w:t>
            </w:r>
            <w:r w:rsidRPr="00BE5B62">
              <w:rPr>
                <w:rFonts w:ascii="Times New Roman" w:hint="eastAsia"/>
                <w:szCs w:val="21"/>
              </w:rPr>
              <w:t>专利申请号</w:t>
            </w:r>
            <w:r w:rsidRPr="00BE5B62">
              <w:rPr>
                <w:rFonts w:ascii="Times New Roman" w:hint="eastAsia"/>
                <w:szCs w:val="21"/>
              </w:rPr>
              <w:t>201711107545.2</w:t>
            </w:r>
          </w:p>
          <w:p w:rsidR="00BE5B62" w:rsidRPr="00BE5B62" w:rsidRDefault="00FD1881" w:rsidP="002B3C1B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D1881">
              <w:rPr>
                <w:noProof/>
              </w:rPr>
              <w:pict>
                <v:group id="_x0000_s1039" alt="电子邮件图标" style="position:absolute;left:0;text-align:left;margin-left:-207.6pt;margin-top:8.7pt;width:26.65pt;height:27.25pt;z-index:251671552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tpsWzMAAAT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">
                  <v:shape id="任意多边形：形状 273" o:spid="_x0000_s1041" style="position:absolute;width:338455;height:346075;visibility:visibl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图片 32" o:spid="_x0000_s1040" type="#_x0000_t75" alt="电子邮件图标" style="position:absolute;left:83820;top:9144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">
                    <v:imagedata r:id="rId11" o:title="电子邮件图标"/>
                  </v:shape>
                </v:group>
              </w:pict>
            </w:r>
            <w:r w:rsidR="00BE5B62" w:rsidRPr="00BE5B62">
              <w:rPr>
                <w:rFonts w:ascii="Times New Roman" w:hint="eastAsia"/>
                <w:szCs w:val="21"/>
              </w:rPr>
              <w:t>贾文宝</w:t>
            </w:r>
            <w:r w:rsidR="00BE5B62" w:rsidRPr="00BE5B62">
              <w:rPr>
                <w:rFonts w:ascii="Times New Roman" w:hint="eastAsia"/>
                <w:szCs w:val="21"/>
              </w:rPr>
              <w:t xml:space="preserve">, </w:t>
            </w:r>
            <w:r w:rsidR="00BE5B62" w:rsidRPr="00BE5B62">
              <w:rPr>
                <w:rFonts w:ascii="Times New Roman" w:hint="eastAsia"/>
                <w:b/>
                <w:szCs w:val="21"/>
                <w:u w:val="single"/>
              </w:rPr>
              <w:t>陈若愚</w:t>
            </w:r>
            <w:r w:rsidR="00BE5B62" w:rsidRPr="00BE5B62">
              <w:rPr>
                <w:rFonts w:ascii="Times New Roman" w:hint="eastAsia"/>
                <w:szCs w:val="21"/>
              </w:rPr>
              <w:t xml:space="preserve">, </w:t>
            </w:r>
            <w:r w:rsidR="00BE5B62" w:rsidRPr="00BE5B62">
              <w:rPr>
                <w:rFonts w:ascii="Times New Roman" w:hint="eastAsia"/>
                <w:szCs w:val="21"/>
              </w:rPr>
              <w:t>黑大千</w:t>
            </w:r>
            <w:r w:rsidR="00BE5B62" w:rsidRPr="00BE5B62">
              <w:rPr>
                <w:rFonts w:ascii="Times New Roman" w:hint="eastAsia"/>
                <w:szCs w:val="21"/>
              </w:rPr>
              <w:t xml:space="preserve">, </w:t>
            </w:r>
            <w:r w:rsidR="00BE5B62" w:rsidRPr="00BE5B62">
              <w:rPr>
                <w:rFonts w:ascii="Times New Roman" w:hint="eastAsia"/>
                <w:szCs w:val="21"/>
              </w:rPr>
              <w:t>等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 </w:t>
            </w:r>
            <w:r w:rsidR="00BE5B62" w:rsidRPr="00BE5B62">
              <w:rPr>
                <w:rFonts w:ascii="Times New Roman" w:hint="eastAsia"/>
                <w:szCs w:val="21"/>
              </w:rPr>
              <w:t>一种</w:t>
            </w:r>
            <w:r w:rsidR="00BE5B62" w:rsidRPr="00BE5B62">
              <w:rPr>
                <w:rFonts w:ascii="Times New Roman"/>
                <w:szCs w:val="21"/>
              </w:rPr>
              <w:t>Al</w:t>
            </w:r>
            <w:r w:rsidR="00BE5B62" w:rsidRPr="00BE5B62">
              <w:rPr>
                <w:rFonts w:ascii="Times New Roman"/>
                <w:szCs w:val="21"/>
                <w:vertAlign w:val="subscript"/>
              </w:rPr>
              <w:t>2</w:t>
            </w:r>
            <w:r w:rsidR="00BE5B62" w:rsidRPr="00BE5B62">
              <w:rPr>
                <w:rFonts w:ascii="Times New Roman"/>
                <w:szCs w:val="21"/>
              </w:rPr>
              <w:t>O</w:t>
            </w:r>
            <w:r w:rsidR="00BE5B62" w:rsidRPr="00BE5B62">
              <w:rPr>
                <w:rFonts w:ascii="Times New Roman"/>
                <w:szCs w:val="21"/>
                <w:vertAlign w:val="subscript"/>
              </w:rPr>
              <w:t>3</w:t>
            </w:r>
            <w:r w:rsidR="00BE5B62" w:rsidRPr="00BE5B62">
              <w:rPr>
                <w:rFonts w:ascii="Times New Roman"/>
                <w:szCs w:val="21"/>
              </w:rPr>
              <w:t>-ZrO</w:t>
            </w:r>
            <w:r w:rsidR="00BE5B62" w:rsidRPr="00BE5B62">
              <w:rPr>
                <w:rFonts w:ascii="Times New Roman"/>
                <w:szCs w:val="21"/>
                <w:vertAlign w:val="subscript"/>
              </w:rPr>
              <w:t>2</w:t>
            </w:r>
            <w:r w:rsidR="00BE5B62" w:rsidRPr="00BE5B62">
              <w:rPr>
                <w:rFonts w:ascii="Times New Roman" w:hint="eastAsia"/>
                <w:szCs w:val="21"/>
              </w:rPr>
              <w:t>基泡沫陶瓷及其制备方法</w:t>
            </w:r>
            <w:r w:rsidR="00BE5B62" w:rsidRPr="00BE5B62">
              <w:rPr>
                <w:rFonts w:ascii="Times New Roman" w:hint="eastAsia"/>
                <w:szCs w:val="21"/>
              </w:rPr>
              <w:t xml:space="preserve">. </w:t>
            </w:r>
            <w:r w:rsidR="00BE5B62" w:rsidRPr="00BE5B62">
              <w:rPr>
                <w:rFonts w:ascii="Times New Roman" w:hint="eastAsia"/>
                <w:szCs w:val="21"/>
              </w:rPr>
              <w:t>专利申请号</w:t>
            </w:r>
            <w:r w:rsidR="00BE5B62" w:rsidRPr="00BE5B62">
              <w:rPr>
                <w:rFonts w:ascii="Times New Roman" w:hint="eastAsia"/>
                <w:szCs w:val="21"/>
              </w:rPr>
              <w:t>201711106562.4</w:t>
            </w:r>
          </w:p>
          <w:p w:rsidR="009C42E5" w:rsidRPr="00C3377A" w:rsidRDefault="00EE5076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:rsidR="009C42E5" w:rsidRDefault="00EE5076" w:rsidP="00EE5076">
            <w:pPr>
              <w:pStyle w:val="a1"/>
              <w:numPr>
                <w:ilvl w:val="0"/>
                <w:numId w:val="17"/>
              </w:numPr>
            </w:pPr>
            <w:r w:rsidRPr="00EE5076">
              <w:rPr>
                <w:rFonts w:hint="eastAsia"/>
              </w:rPr>
              <w:t>“材料</w:t>
            </w:r>
            <w:r w:rsidRPr="00EE5076">
              <w:t>+”</w:t>
            </w:r>
            <w:r w:rsidR="00C3377A" w:rsidRPr="00157FC4">
              <w:rPr>
                <w:rFonts w:hint="eastAsia"/>
                <w:noProof/>
                <w:lang w:val="zh-CN" w:bidi="zh-CN"/>
              </w:rPr>
              <w:t xml:space="preserve"> </w:t>
            </w:r>
            <w:r w:rsidRPr="00EE5076">
              <w:t>—2018面向苛刻环境的材料国际论坛</w:t>
            </w:r>
            <w:r>
              <w:rPr>
                <w:rFonts w:hint="eastAsia"/>
              </w:rPr>
              <w:t>，2</w:t>
            </w:r>
            <w:r>
              <w:t>018.10</w:t>
            </w:r>
            <w:r>
              <w:rPr>
                <w:rFonts w:hint="eastAsia"/>
              </w:rPr>
              <w:t>，南京</w:t>
            </w:r>
          </w:p>
          <w:p w:rsidR="009C42E5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:rsidR="00A738A2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 w:rsidR="00BE5B62">
              <w:rPr>
                <w:rFonts w:hint="eastAsia"/>
              </w:rPr>
              <w:t>9</w:t>
            </w:r>
            <w:r>
              <w:rPr>
                <w:rFonts w:hint="eastAsia"/>
              </w:rPr>
              <w:t>年度</w:t>
            </w:r>
            <w:r w:rsidR="00BE5B62">
              <w:rPr>
                <w:rFonts w:hint="eastAsia"/>
              </w:rPr>
              <w:t>博士研究生国家奖学金</w:t>
            </w:r>
          </w:p>
          <w:p w:rsidR="00BE5B62" w:rsidRDefault="00BE5B62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2019年度南京航空航天大学三好研究生、科研创新先进个人</w:t>
            </w:r>
          </w:p>
          <w:p w:rsidR="00F12C9F" w:rsidRDefault="00F12C9F" w:rsidP="00F12C9F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2019年度</w:t>
            </w:r>
            <w:r w:rsidRPr="00F12C9F">
              <w:rPr>
                <w:rFonts w:hint="eastAsia"/>
              </w:rPr>
              <w:t>国家留学基金委公派联合培养博士研究生奖学金</w:t>
            </w:r>
          </w:p>
          <w:p w:rsidR="00BE5B62" w:rsidRDefault="00955466" w:rsidP="00A9264C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 w:rsidR="00BE5B62">
              <w:rPr>
                <w:rFonts w:hint="eastAsia"/>
              </w:rPr>
              <w:t>6</w:t>
            </w:r>
            <w:r>
              <w:rPr>
                <w:rFonts w:hint="eastAsia"/>
              </w:rPr>
              <w:t>年度</w:t>
            </w:r>
            <w:r w:rsidR="00BE5B62">
              <w:rPr>
                <w:rFonts w:hint="eastAsia"/>
              </w:rPr>
              <w:t>硕</w:t>
            </w:r>
            <w:r>
              <w:rPr>
                <w:rFonts w:hint="eastAsia"/>
              </w:rPr>
              <w:t>士研究生国家奖学金</w:t>
            </w:r>
          </w:p>
          <w:p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:rsidR="00552AAB" w:rsidRPr="00F42FB6" w:rsidRDefault="003A060E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面向</w:t>
            </w:r>
            <w:r w:rsidR="00A9264C">
              <w:rPr>
                <w:rFonts w:hint="eastAsia"/>
                <w:sz w:val="20"/>
                <w:szCs w:val="20"/>
              </w:rPr>
              <w:t>国家</w:t>
            </w:r>
            <w:r w:rsidR="00AF0573">
              <w:rPr>
                <w:rFonts w:hint="eastAsia"/>
                <w:sz w:val="20"/>
                <w:szCs w:val="20"/>
              </w:rPr>
              <w:t>废液处理</w:t>
            </w:r>
            <w:r w:rsidR="002A7297">
              <w:rPr>
                <w:rFonts w:hint="eastAsia"/>
                <w:sz w:val="20"/>
                <w:szCs w:val="20"/>
              </w:rPr>
              <w:t>等</w:t>
            </w:r>
            <w:r>
              <w:rPr>
                <w:rFonts w:hint="eastAsia"/>
                <w:sz w:val="20"/>
                <w:szCs w:val="20"/>
              </w:rPr>
              <w:t>应用需求，</w:t>
            </w:r>
            <w:r w:rsidR="00F42FB6" w:rsidRPr="00F42FB6">
              <w:rPr>
                <w:rFonts w:hint="eastAsia"/>
                <w:sz w:val="20"/>
                <w:szCs w:val="20"/>
              </w:rPr>
              <w:t>致力</w:t>
            </w:r>
            <w:r w:rsidR="00AF0573">
              <w:rPr>
                <w:rFonts w:hint="eastAsia"/>
                <w:sz w:val="20"/>
                <w:szCs w:val="20"/>
              </w:rPr>
              <w:t>开发工艺简单，成本低廉且有高强度、高韧性和抗</w:t>
            </w:r>
            <w:r w:rsidR="00552AAB">
              <w:rPr>
                <w:rFonts w:hint="eastAsia"/>
                <w:sz w:val="20"/>
                <w:szCs w:val="20"/>
              </w:rPr>
              <w:t>侵蚀</w:t>
            </w:r>
            <w:r w:rsidR="00AF0573">
              <w:rPr>
                <w:rFonts w:hint="eastAsia"/>
                <w:sz w:val="20"/>
                <w:szCs w:val="20"/>
              </w:rPr>
              <w:t>性能优异的多级孔隙结构的陶瓷过滤器</w:t>
            </w:r>
            <w:r w:rsidR="000F0125">
              <w:rPr>
                <w:rFonts w:hint="eastAsia"/>
                <w:sz w:val="20"/>
                <w:szCs w:val="20"/>
              </w:rPr>
              <w:t>，</w:t>
            </w:r>
            <w:r w:rsidR="00AF0573" w:rsidRPr="00AF0573">
              <w:rPr>
                <w:sz w:val="20"/>
                <w:szCs w:val="20"/>
              </w:rPr>
              <w:t>对</w:t>
            </w:r>
            <w:r w:rsidR="00552AAB">
              <w:rPr>
                <w:sz w:val="20"/>
                <w:szCs w:val="20"/>
              </w:rPr>
              <w:t>我国</w:t>
            </w:r>
            <w:r w:rsidR="00AF0573" w:rsidRPr="00AF0573">
              <w:rPr>
                <w:sz w:val="20"/>
                <w:szCs w:val="20"/>
              </w:rPr>
              <w:t>高</w:t>
            </w:r>
            <w:r w:rsidR="00AF0573" w:rsidRPr="00AF0573">
              <w:rPr>
                <w:sz w:val="20"/>
                <w:szCs w:val="20"/>
              </w:rPr>
              <w:lastRenderedPageBreak/>
              <w:t>性能</w:t>
            </w:r>
            <w:r w:rsidR="00552AAB">
              <w:rPr>
                <w:rFonts w:hint="eastAsia"/>
                <w:sz w:val="20"/>
                <w:szCs w:val="20"/>
              </w:rPr>
              <w:t>结构陶瓷</w:t>
            </w:r>
            <w:r w:rsidR="00AF0573" w:rsidRPr="00AF0573">
              <w:rPr>
                <w:sz w:val="20"/>
                <w:szCs w:val="20"/>
              </w:rPr>
              <w:t>材料产业具有推动作用</w:t>
            </w:r>
          </w:p>
          <w:p w:rsidR="00A738A2" w:rsidRPr="00C3377A" w:rsidRDefault="00625A06" w:rsidP="009C42E5">
            <w:pPr>
              <w:rPr>
                <w:b/>
                <w:bCs/>
                <w:color w:val="2C567A" w:themeColor="accent1"/>
              </w:rPr>
            </w:pPr>
            <w:r>
              <w:rPr>
                <w:rFonts w:hint="eastAsia"/>
                <w:b/>
                <w:bCs/>
                <w:noProof/>
                <w:color w:val="2C567A" w:themeColor="accent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-3624000</wp:posOffset>
                  </wp:positionH>
                  <wp:positionV relativeFrom="paragraph">
                    <wp:posOffset>-3016775</wp:posOffset>
                  </wp:positionV>
                  <wp:extent cx="4325509" cy="3236181"/>
                  <wp:effectExtent l="0" t="0" r="0" b="0"/>
                  <wp:wrapNone/>
                  <wp:docPr id="14" name="图片 12" descr="国奖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国奖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09" cy="323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5466"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:rsidR="00A000C8" w:rsidRPr="00D36F0C" w:rsidRDefault="002A7297" w:rsidP="00625A06">
            <w:r>
              <w:rPr>
                <w:rFonts w:hint="eastAsia"/>
                <w:sz w:val="20"/>
                <w:szCs w:val="20"/>
              </w:rPr>
              <w:t>愿你成为自己喜欢的模样，不抱怨，有自由，有光芒</w:t>
            </w:r>
          </w:p>
        </w:tc>
      </w:tr>
      <w:bookmarkEnd w:id="0"/>
    </w:tbl>
    <w:p w:rsidR="007F5B63" w:rsidRPr="00157FC4" w:rsidRDefault="007F5B63" w:rsidP="00955466">
      <w:pPr>
        <w:pStyle w:val="a7"/>
      </w:pPr>
    </w:p>
    <w:sectPr w:rsidR="007F5B63" w:rsidRPr="00157FC4" w:rsidSect="00581FBC">
      <w:headerReference w:type="default" r:id="rId15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362" w:rsidRDefault="00667362" w:rsidP="00590471">
      <w:r>
        <w:separator/>
      </w:r>
    </w:p>
  </w:endnote>
  <w:endnote w:type="continuationSeparator" w:id="0">
    <w:p w:rsidR="00667362" w:rsidRDefault="00667362" w:rsidP="00590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362" w:rsidRDefault="00667362" w:rsidP="00590471">
      <w:r>
        <w:separator/>
      </w:r>
    </w:p>
  </w:footnote>
  <w:footnote w:type="continuationSeparator" w:id="0">
    <w:p w:rsidR="00667362" w:rsidRDefault="00667362" w:rsidP="005904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ED7" w:rsidRPr="006638A1" w:rsidRDefault="00FD1881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FD1881">
      <w:rPr>
        <w:noProof/>
        <w:lang w:val="zh-CN" w:bidi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4111" type="#_x0000_t202" style="position:absolute;margin-left:206.5pt;margin-top:-6pt;width:311pt;height:221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<v:textbox>
            <w:txbxContent>
              <w:p w:rsidR="0017741C" w:rsidRPr="0007678A" w:rsidRDefault="0017741C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32"/>
                    <w:szCs w:val="32"/>
                  </w:rPr>
                </w:pPr>
                <w:r w:rsidRPr="0007678A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南京航空航天大学材料科学与技术学院</w:t>
                </w:r>
              </w:p>
              <w:p w:rsidR="0099539B" w:rsidRPr="009E7EEE" w:rsidRDefault="00AF3AEE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40"/>
                    <w:szCs w:val="40"/>
                  </w:rPr>
                </w:pPr>
                <w:r w:rsidRPr="009E7EEE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40"/>
                    <w:szCs w:val="40"/>
                  </w:rPr>
                  <w:t>国家奖学金获得者</w:t>
                </w:r>
                <w:r w:rsidR="009E7EEE" w:rsidRPr="009E7EEE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40"/>
                    <w:szCs w:val="40"/>
                  </w:rPr>
                  <w:t>（2</w:t>
                </w:r>
                <w:r w:rsidR="009E7EEE" w:rsidRPr="009E7EEE"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40"/>
                    <w:szCs w:val="40"/>
                  </w:rPr>
                  <w:t>01</w:t>
                </w:r>
                <w:r w:rsidR="007D0DF7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40"/>
                    <w:szCs w:val="40"/>
                  </w:rPr>
                  <w:t>9</w:t>
                </w:r>
                <w:r w:rsidR="009E7EEE" w:rsidRPr="009E7EEE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40"/>
                    <w:szCs w:val="40"/>
                  </w:rPr>
                  <w:t>年度）</w:t>
                </w:r>
              </w:p>
              <w:p w:rsidR="00491703" w:rsidRPr="00491703" w:rsidRDefault="00491703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24"/>
                    <w:szCs w:val="24"/>
                  </w:rPr>
                </w:pPr>
              </w:p>
              <w:p w:rsidR="0099539B" w:rsidRPr="009E7EEE" w:rsidRDefault="007D0DF7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40"/>
                    <w:szCs w:val="40"/>
                  </w:rPr>
                </w:pPr>
                <w:r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40"/>
                    <w:szCs w:val="40"/>
                  </w:rPr>
                  <w:t>陈若愚</w:t>
                </w:r>
              </w:p>
              <w:p w:rsidR="00491703" w:rsidRDefault="0099539B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32"/>
                    <w:szCs w:val="32"/>
                  </w:rPr>
                </w:pPr>
                <w:r w:rsidRPr="00491703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学号：</w:t>
                </w:r>
                <w:r w:rsidR="00491703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B</w:t>
                </w:r>
                <w:r w:rsidR="00491703"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32"/>
                    <w:szCs w:val="32"/>
                  </w:rPr>
                  <w:t>X1</w:t>
                </w:r>
                <w:r w:rsidR="007D0DF7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706519</w:t>
                </w:r>
              </w:p>
              <w:p w:rsidR="0099539B" w:rsidRPr="00491703" w:rsidRDefault="0099539B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32"/>
                    <w:szCs w:val="32"/>
                  </w:rPr>
                </w:pPr>
                <w:r w:rsidRPr="00491703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专业：</w:t>
                </w:r>
                <w:r w:rsidR="007D0DF7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核技术与材料工程</w:t>
                </w:r>
              </w:p>
              <w:p w:rsidR="0099539B" w:rsidRPr="00491703" w:rsidRDefault="007D0DF7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32"/>
                    <w:szCs w:val="32"/>
                  </w:rPr>
                </w:pPr>
                <w:r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>指导教师：贾文宝</w:t>
                </w:r>
                <w:r w:rsidR="0099539B" w:rsidRPr="00491703">
                  <w:rPr>
                    <w:rFonts w:ascii="微软雅黑" w:eastAsia="微软雅黑" w:hAnsi="微软雅黑" w:hint="eastAsia"/>
                    <w:b/>
                    <w:bCs/>
                    <w:color w:val="2C567A" w:themeColor="accent1"/>
                    <w:sz w:val="32"/>
                    <w:szCs w:val="32"/>
                  </w:rPr>
                  <w:t xml:space="preserve"> 教授</w:t>
                </w:r>
              </w:p>
              <w:p w:rsidR="0099539B" w:rsidRPr="0007678A" w:rsidRDefault="0099539B" w:rsidP="00491703">
                <w:pPr>
                  <w:snapToGrid w:val="0"/>
                  <w:rPr>
                    <w:rFonts w:ascii="微软雅黑" w:eastAsia="微软雅黑" w:hAnsi="微软雅黑"/>
                    <w:b/>
                    <w:bCs/>
                    <w:color w:val="2C567A" w:themeColor="accent1"/>
                    <w:sz w:val="44"/>
                    <w:szCs w:val="44"/>
                  </w:rPr>
                </w:pPr>
              </w:p>
            </w:txbxContent>
          </v:textbox>
          <w10:wrap type="square" anchorx="margin"/>
        </v:shape>
      </w:pict>
    </w:r>
    <w:r w:rsidRPr="00FD1881">
      <w:rPr>
        <w:noProof/>
        <w:lang w:val="zh-CN" w:bidi="zh-CN"/>
      </w:rPr>
      <w:pict>
        <v:line id="直接连接符 2" o:spid="_x0000_s4110" style="position:absolute;z-index:251662336;visibility:visible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<v:stroke joinstyle="miter"/>
        </v:line>
      </w:pict>
    </w:r>
    <w:r w:rsidRPr="00FD1881">
      <w:rPr>
        <w:noProof/>
        <w:lang w:val="zh-CN" w:bidi="zh-CN"/>
      </w:rPr>
      <w:pict>
        <v:shape id="_x0000_s4109" type="#_x0000_t202" style="position:absolute;margin-left:-25.8pt;margin-top:-38.4pt;width:531.6pt;height:110.6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<v:textbox style="mso-fit-shape-to-text:t">
            <w:txbxContent>
              <w:p w:rsidR="006638A1" w:rsidRPr="006638A1" w:rsidRDefault="006638A1" w:rsidP="006638A1">
                <w:pPr>
                  <w:jc w:val="center"/>
                  <w:rPr>
                    <w:rFonts w:ascii="微软雅黑" w:eastAsia="微软雅黑" w:hAnsi="微软雅黑"/>
                    <w:color w:val="FFFFFF" w:themeColor="background1"/>
                  </w:rPr>
                </w:pPr>
              </w:p>
            </w:txbxContent>
          </v:textbox>
          <w10:wrap type="square"/>
        </v:shape>
      </w:pict>
    </w:r>
    <w:r w:rsidRPr="00FD1881">
      <w:rPr>
        <w:noProof/>
        <w:lang w:val="zh-CN" w:bidi="zh-CN"/>
      </w:rPr>
      <w:pict>
        <v:group id="组 26" o:spid="_x0000_s4097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xKU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hNVaw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b+/S5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s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D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RfnWWrf0OINzhLXgEL3SWT5ofuHSaROxQa1&#10;UgJvne2nde3z+8IYhOiduIk+zzCCWj/wBQLVlcvrLZ9SuFcRuEFGlqcXEeYmB5g4HrI6EWp4qBh9&#10;9Lk6qkJqXzImTF8cTJ8qQAkSofslfiHRlak4OIYBhUp02SuF5/MEYspxjMyZKkE3dlVNZnl4pGyf&#10;25eVISiCWBqDZvOWEfPDyqg8S6bX4XmLfV5DQkNG8scnUb+aAo0bWdXvxkMMmOpvG+8h1I+LWZlk&#10;8SZOoSbP5WgFaRYPzWA1ICoSOKGMsrShjd6ti4r+pGORKCvSe90VqgeeAp112eQSx4vzcP7F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Ct1twauAMFnNFpcmHkN8UPym5dihsInpB79D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vfia7XRdmhLpji8BQel0FV&#10;3V3c7RWcsto7IjkMRLJIzrD30ikuV21ivJCVP13DPORuEJHW/wR3L+vTe0qhShCFUNs4cP5BMei+&#10;JyR7RhfZZol0r8kuDwmvVcCs99J/uc/5WeK73V2Po6IGxD/wPCxci2T3DeNfDuBjn9/P9akR4K3f&#10;cicxdtPY/qJobOumK4uycBLold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dh2cMeH8dxG&#10;KCp1y92xjeUMByaQ+E5v3Sn4z22EvlIZ5cN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UITD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0+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9K4nF6d8WMOZEgokYBOu8cG+a8d0dUnLWk&#10;FLUdx+DUioG96e7EpQSm1rKxzbEWeSxi2uAoPG4Fs00tFoYE9TifAU4bW2+7d9c8M9K1wAj11pyt&#10;N2ctvTdOXpxP3NSiNwKbPFR2d+IeUbKsazbiTuo8wnoHumOoKqTOQoj16ugNLFvkMJ6h6cEkWIcY&#10;U6sSF6osnPF+zzBXc1MFTJqN3NvCysR6biPK1T1W4JKQ3hvVczxWnwc19Kp04H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TNF&#10;t+uXIMHdM+l2NpAh75lGOxvIsPfMjJ0NZOh7JrvOBjL8PfNXZwMZAp8pqbOBDIPPLNPZQIbCZ+Lo&#10;bCDD4TMXdDYQIvFCWMSMhbjASuGMoHwh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GhHEsJsgaEYzlCjuVQjqUEmQWy&#10;dz5CjuVQjqUEmQWydz5CjuVQjqUEmQVyinOEHMuhHEsJMgvkFOcI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WILFCO5Qg5lkM5lhJkFigSQ47lUI6lBJkF&#10;isSQYzmUYylBZoEiMeRYDuVYSpBZoEgMOZZDOZYSRBYox3KEHMuhHEsJMgsUiSHHcijHUoLMAkVi&#10;yLEcyrGUILNAkRhyLIdyLCXILFAkhhzLoRxLCRILTuVYSpA1IBzLGXIsp3IsJcgskB3LGXIsp3Is&#10;JcgskB3LGXIsp3IsJcgskL3zGXIsp3IsJcgskL3zGX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F68OpQVlOhVnovUijQr2ZXCgfMbH72QkoFfLdyr4taVwmJuQYbDhCC+mVtX&#10;Cot9CzIAJS5qFHDUg461tQH3lkKS4Xp6md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JgoyxvIoYyytjLCqoUZA5sYix&#10;vDLGooIaBZkTixjLK2MsKqhRkDmxiLG8MsaighoFmROLGMsrYywqqFDwzhiLCmoNJIzlXcRY3hlj&#10;UUGNgqSd30WM5Z0xFhXUKEja+V3EWN4ZY1FBjYJkJ76LGMs7YywqqFGQ7MR3EWN5Z4xFBSUKMsby&#10;LmIs74yxqKBGQebEIsbyzhiLCmoUZE4sYizvjLGooEZB5sQixvLOGIsKahRkTixiLO+MsaigREHG&#10;WN5FjOWdMRYV1CjInFjEWN4ZY1FBjYLMiUWM5Z0xFhXUKMicWMRY3hljUUGNgsyJ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vq1dm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1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d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1eMb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5fRH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A99liy1UUwQ&#10;Cx8w8Xn7Gt2HYXq9gRWiotQDdmhUFDYSZp5+y3/9NpGjlUrS21scMifMyAahZTgXHKpDWIgFWHS9&#10;XgH9jGhJ3+WbXBh/r5qFtlN74RQqNAx3/zXFiJiX85Qf1vsWrFCcrratgkYA/Imidt0Hby2Kt0dC&#10;kb+5xeFXX4DFzmiUmlB6t0iNVHVSAw/nW3IBUXHDF/bw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y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gr4NXt4fV/O1vG+TXug+D3/9ffV&#10;tsteBpxpwx7ye/7r98nfsvI7M3jS97f8CFXGDf+I4yvIU4Sp2O4gh5EUN6gFSqJHU2Bu5IBdMLeH&#10;LFPUWL/mLpAyMWy2a2IbkanpOlIO1zk7IrVJNwB05g4DqJY5Ci1uGT/Vj4wPoFJ07Kcw43Nph4Af&#10;qhi+6qW0HBY3OZGOUVE8VChplUYh1htuXJwriJQ+Y/TypZaeOKg08K6xIMrh0kmVekU6jrUhicRu&#10;2x7tLjbFYEIYXUsnG9iqzJwOFpZeV6uGcz6O8CeFwU9VClU8O9iq5snVHY6XiS0LsJds4l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walUlieEHgaKBJNjmWDUhENTCQqx7KZHMsG&#10;pSIamEhUjmUzOZZNOZYQWL2gHMtmciwblEptA5Nj2ZRjCYFXBUWiybFsyrGEwNNAkWhyLJtyLCHw&#10;NFAkmhzLphxLCCwNlGPZTI5lU44lBJ4GikSTY9mUYwmBp4Ei0eRYNuVYQuBpoEg0OZZNOZYQeBoo&#10;Ek2OZVO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pTij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T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tauETev0qgvYrMU7FaxMat8teZNiWIHFf2cjE+pR&#10;Y/WJyCW9uCzw6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NPf/73//Fvv//x&#10;r//y059/+iv/50/x/37+56+njP/3w0+//vuP3z6+xR/+/tvvP/zzx28///brr7//xx+//Ddmo//7&#10;+ud///iGOkWidRbz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hGWS7IbqSkTltbcDj/Nd4V7ppUT8c&#10;yFLF4/y3xqNXpp6DQ1enLmSBx/lvjSeUmRQLwjN+tezTZfyMwBC8mZLd4477KqdvzYqQ69fGEZfH&#10;h7OIkv3X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Le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h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1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v/O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r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vxeJOoWJ0sfe6WzgMKUbCXZbXAedbXiCxkYS6NoiWCiTKFYp&#10;p8g0lBnyHNuLIqpGvD1yxqdZVH2aBLvx6TpVtCBxzyQC0iRPvthnem6ofGQsim3ORrDz00ofTpT8&#10;hgBDKVseo0XkmcQpIt/54zUTjoFwErIS65oHaVQ6ZTKKKvOkoK0UNi6wNmR1Zn3BPakcqpQP1WFu&#10;7BET0iGL5W7sueb2GPy9WrOylGPNf9T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FZtxTyUs/BYCtOg/Y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E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36HahueCvOz6EP1O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QuStIIxI4ab2cC18+T6+0vZUsOepCXPzgDAlxuJ&#10;FFVCXBEPV5nkqieIHA2HunTIZkJxQCF3/WM2ew+cF712xur5JPqCE0UZ5pqAhSfZpGaWqzRpRhfq&#10;lc5oaOjNWCf2RdOt/sHNLkbB8M3+cFrjqGdh0lZhdC7+V50KEw5E0/W79Z7CmsAFtLPambhN9Pkw&#10;nnJb6yEp2Ct4YuENh4aCiC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ve&#10;zrGMoBvAOJZ3ybG8nWMZQWeBnVjeJcfydo5lBJ0FdmJ5lxzL2zmWEXQW2InlXXIsb+dYRtBZYCeW&#10;d8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i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2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HA6eFWMRwaugYCxPE2N5VoxFBI+Dsjs/TYzlWTEWETwOyu78NDGWZ8VYRPA4KHbi08RYnhVj&#10;EcHjoNiJTx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u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1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NohDNg2Dlhs03vQl3qN5jigScso/2s4RhcHb6&#10;km/dOt/zdOrK6q/E5FSvSTbAi3KMcQC5NgHtSKVRMyGRGpTGF+GHDImc0cqopfgW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r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b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lskEQPbVi6sg6q8ESMN+F2Qw0cJvSB5AOOYK2bk6GzWheJH2MZHdOyAJ3aYAEeKWzxIoRRVq&#10;mOPILINoIXkSyZm6Y39AgU6R7W9aB1FwSwKw7aRkVMHsN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e++Ao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Wtoe/m0ArbxaQ7PUq7G203/0LEgswv3vOVk3b36KwkAx5IzOskU&#10;YFELZCg08985NUjOZc3qZ5oogf09lGpsrBsm1pWjMVS6pS0/7c6jzyPALEr8nP/275NclQJZOndY&#10;Bo99H33cq1DDKHtf/N0t5jiursBUwlH2t7FMhmNi7CYnI+885d80jH/WxISsCZZzRi3IZJrZJ6WJ&#10;EItM+Ao6VJpHI4dGp+swKVlJTBiS9yBTpWL2jGdM2fQToySW13odJOS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P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XS+u0r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vyU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Xyj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V3RIgAOWE6JEeyu91H6AtWVY7cwCO3hyH8oy2EJGctMqxO9SgV3XPCW2&#10;4m4if3qdGD3hDBmv8Z2EQPqDu8ZYbi5spboomEIm2Aiyss9npkFk0i5Whplme/tIGnHnPLNOrvAN&#10;+nx4+Puxp+2eHXrbzdBNSB1j4MTct+K3/sp9RhvtbQ/GTg3IONrMKL9BW6vqHJyRt/Ps4NB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a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X9L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PgqwGLF0bJd5ROS+J0vjA+pqvw0TgezRa6Dn3FtGNgjhgn/Xl06jfaoP/EBmQ&#10;VcSNrh6+R2FE6twhaadHcp8kmfrrpzu22yUffzL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u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d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d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mtLywV6WfoQ/Zk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lso&#10;KZIxjwAOtYFr54n1zx/lSKU+SUueRQHAlstAiiohbvjDVSYZfALPURrU5iFDhUJAQXfzZIa+R54X&#10;vXZy9yoS64bjRUl1TYmFT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3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J6vjb6ndBHSeYneRxmPisPH9byQV1nBa2kgvqODRsJRfUcZ7XSi6o470aK7mg&#10;jhO3VnJBHUdoreSCOs7EWskFdRxytZIL6ji16iSPY6dn1PG3lVxQx7lSK7mgjoOiVnJBHQc/reSC&#10;Og5yWskFdRzMtJIL6jhpaSUX1HF00kouqOMspJVcUMfhRif56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LlC5ng6zAYA5N8mAA4AAAAAAAAAAAAAAAAALgIA&#10;AGRycy9lMm9Eb2MueG1sUEsBAi0AFAAGAAgAAAAhAFES6iviAAAADgEAAA8AAAAAAAAAAAAAAAAA&#10;lM4GAGRycy9kb3ducmV2LnhtbFBLBQYAAAAABAAEAPMAAACjzwYAAAA=&#10;">
          <v:group id="组 14" o:spid="_x0000_s4106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<v:shape id="任意多边形：形状 10" o:spid="_x0000_s4108" style="position:absolute;width:40644;height:40105;rotation:180;flip:x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#0072c7 [3205]" o:opacity2="24248f" focusposition="1" focussize="" focus="100%" type="gradientRadial"/>
              <v:stroke joinstyle="miter"/>
              <v:formulas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任意多边形：形状 18" o:spid="_x0000_s4107" style="position:absolute;left:2909;top:4364;width:32264;height:31839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stroke joinstyle="miter"/>
              <v:formulas/>
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矩形 4" o:spid="_x0000_s4105" style="position:absolute;left:8855;top:-2286;width:77724;height:26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<v:group id="组 12" o:spid="_x0000_s4098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<v:shape id="任意多边形：形状 10" o:spid="_x0000_s4104" style="position:absolute;left:-27;top:5584;width:22055;height:19745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<v:fill opacity="11796f" color2="#0072c7 [3205]" o:opacity2="13107f" focusposition="1" focussize="" focus="100%" type="gradientRadial"/>
              <v:stroke joinstyle="miter"/>
              <v:formulas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任意多边形：形状 10" o:spid="_x0000_s4103" style="position:absolute;left:3918;top:8849;width:16843;height:15090;rotation:180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2873f"/>
              <v:stroke joinstyle="round"/>
              <v:formulas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任意多边形：形状 10" o:spid="_x0000_s4102" style="position:absolute;left:12053;top:5196;width:7689;height:759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3644f"/>
              <v:stroke joinstyle="miter"/>
              <v:formulas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任意多边形：形状 10" o:spid="_x0000_s4101" style="position:absolute;left:-2182;top:13957;width:4497;height:444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0303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任意多边形：形状 10" o:spid="_x0000_s4100" style="position:absolute;left:-26637;top:-52836;width:4498;height:4439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23644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任意多边形：形状 10" o:spid="_x0000_s4099" style="position:absolute;left:5966;top:4616;width:2809;height:2773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<v:fill opacity="14392f"/>
              <v:stroke joinstyle="miter"/>
              <v:formulas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embedSystemFonts/>
  <w:bordersDoNotSurroundHeader/>
  <w:bordersDoNotSurroundFooter/>
  <w:proofState w:spelling="clean"/>
  <w:attachedTemplate r:id="rId1"/>
  <w:stylePaneFormatFilter w:val="5004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</w:compat>
  <w:rsids>
    <w:rsidRoot w:val="00F63ED7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43C8C"/>
    <w:rsid w:val="00150ABD"/>
    <w:rsid w:val="00157FC4"/>
    <w:rsid w:val="0017741C"/>
    <w:rsid w:val="001946FC"/>
    <w:rsid w:val="00216BAE"/>
    <w:rsid w:val="00222466"/>
    <w:rsid w:val="00242662"/>
    <w:rsid w:val="00247254"/>
    <w:rsid w:val="0024753C"/>
    <w:rsid w:val="00276026"/>
    <w:rsid w:val="00287A5A"/>
    <w:rsid w:val="00291158"/>
    <w:rsid w:val="002A7297"/>
    <w:rsid w:val="002B3C1B"/>
    <w:rsid w:val="002B4549"/>
    <w:rsid w:val="002D1826"/>
    <w:rsid w:val="00310F17"/>
    <w:rsid w:val="00322A46"/>
    <w:rsid w:val="00331E24"/>
    <w:rsid w:val="003326CB"/>
    <w:rsid w:val="00353B60"/>
    <w:rsid w:val="00376291"/>
    <w:rsid w:val="00376A11"/>
    <w:rsid w:val="00380FD1"/>
    <w:rsid w:val="00383D02"/>
    <w:rsid w:val="00385DE7"/>
    <w:rsid w:val="003A060E"/>
    <w:rsid w:val="003A2E1B"/>
    <w:rsid w:val="003A3006"/>
    <w:rsid w:val="003A60D4"/>
    <w:rsid w:val="003D1B71"/>
    <w:rsid w:val="00491703"/>
    <w:rsid w:val="004E158A"/>
    <w:rsid w:val="00552AAB"/>
    <w:rsid w:val="00565C77"/>
    <w:rsid w:val="0056708E"/>
    <w:rsid w:val="00567554"/>
    <w:rsid w:val="005801E5"/>
    <w:rsid w:val="00581FBC"/>
    <w:rsid w:val="00590471"/>
    <w:rsid w:val="005D01FA"/>
    <w:rsid w:val="00625A06"/>
    <w:rsid w:val="00633A2B"/>
    <w:rsid w:val="00653E17"/>
    <w:rsid w:val="006638A1"/>
    <w:rsid w:val="00667362"/>
    <w:rsid w:val="00683322"/>
    <w:rsid w:val="006A08E8"/>
    <w:rsid w:val="006D79A8"/>
    <w:rsid w:val="0072353B"/>
    <w:rsid w:val="007575B6"/>
    <w:rsid w:val="00757FC5"/>
    <w:rsid w:val="007924EA"/>
    <w:rsid w:val="007B3C81"/>
    <w:rsid w:val="007C3D18"/>
    <w:rsid w:val="007D0DF7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539B"/>
    <w:rsid w:val="009C42E5"/>
    <w:rsid w:val="009D090F"/>
    <w:rsid w:val="009E7EEE"/>
    <w:rsid w:val="009F323A"/>
    <w:rsid w:val="00A000C8"/>
    <w:rsid w:val="00A31464"/>
    <w:rsid w:val="00A31B16"/>
    <w:rsid w:val="00A33613"/>
    <w:rsid w:val="00A47A8D"/>
    <w:rsid w:val="00A738A2"/>
    <w:rsid w:val="00A81B04"/>
    <w:rsid w:val="00A9264C"/>
    <w:rsid w:val="00AC6C7E"/>
    <w:rsid w:val="00AF0573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BE5B62"/>
    <w:rsid w:val="00C00DE6"/>
    <w:rsid w:val="00C07240"/>
    <w:rsid w:val="00C14078"/>
    <w:rsid w:val="00C3377A"/>
    <w:rsid w:val="00C65516"/>
    <w:rsid w:val="00CD1556"/>
    <w:rsid w:val="00CE1E3D"/>
    <w:rsid w:val="00D053FA"/>
    <w:rsid w:val="00D36F0C"/>
    <w:rsid w:val="00D84DBF"/>
    <w:rsid w:val="00D9406F"/>
    <w:rsid w:val="00DC3F0A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12C9F"/>
    <w:rsid w:val="00F3235D"/>
    <w:rsid w:val="00F32393"/>
    <w:rsid w:val="00F42FB6"/>
    <w:rsid w:val="00F63ED7"/>
    <w:rsid w:val="00F878BD"/>
    <w:rsid w:val="00FD174B"/>
    <w:rsid w:val="00FD1881"/>
    <w:rsid w:val="00FD42DA"/>
    <w:rsid w:val="00FE059E"/>
    <w:rsid w:val="00FE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0">
    <w:name w:val="中等深浅列表 1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中等深浅列表 1 - 强调文字颜色 1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customStyle="1" w:styleId="210">
    <w:name w:val="中等深浅列表 2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1">
    <w:name w:val="中等深浅底纹 1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中等深浅底纹 1 - 强调文字颜色 1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1">
    <w:name w:val="中等深浅底纹 2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中等深浅底纹 2 - 强调文字颜色 1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112">
    <w:name w:val="中等深浅网格 1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customStyle="1" w:styleId="212">
    <w:name w:val="中等深浅网格 2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中等深浅网格 3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3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3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2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5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5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3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customStyle="1" w:styleId="14">
    <w:name w:val="彩色列表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">
    <w:name w:val="彩色底纹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7">
    <w:name w:val="彩色网格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7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7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8">
    <w:name w:val="annotation subject"/>
    <w:basedOn w:val="aff7"/>
    <w:next w:val="aff7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8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9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a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b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c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d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e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0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1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8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8"/>
    <w:uiPriority w:val="99"/>
    <w:semiHidden/>
    <w:rsid w:val="00157FC4"/>
    <w:rPr>
      <w:rFonts w:ascii="Microsoft YaHei UI" w:eastAsia="Microsoft YaHei UI" w:hAnsi="Microsoft YaHei UI"/>
    </w:rPr>
  </w:style>
  <w:style w:type="paragraph" w:styleId="38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8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2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2"/>
    <w:uiPriority w:val="99"/>
    <w:semiHidden/>
    <w:rsid w:val="00157FC4"/>
    <w:rPr>
      <w:rFonts w:ascii="Microsoft YaHei UI" w:eastAsia="Microsoft YaHei UI" w:hAnsi="Microsoft YaHei UI"/>
    </w:rPr>
  </w:style>
  <w:style w:type="paragraph" w:styleId="29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9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3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3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a">
    <w:name w:val="Body Text First Indent 2"/>
    <w:basedOn w:val="afff2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a"/>
    <w:uiPriority w:val="99"/>
    <w:semiHidden/>
    <w:rsid w:val="00157FC4"/>
    <w:rPr>
      <w:rFonts w:ascii="Microsoft YaHei UI" w:eastAsia="Microsoft YaHei UI" w:hAnsi="Microsoft YaHei UI"/>
    </w:rPr>
  </w:style>
  <w:style w:type="paragraph" w:styleId="afff4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5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table" w:styleId="afff6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8">
    <w:name w:val="浅色列表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浅色列表 - 强调文字颜色 1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customStyle="1" w:styleId="19">
    <w:name w:val="浅色底纹1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1">
    <w:name w:val="浅色底纹 - 强调文字颜色 1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customStyle="1" w:styleId="1a">
    <w:name w:val="浅色网格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2">
    <w:name w:val="浅色网格 - 强调文字颜色 1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customStyle="1" w:styleId="1b">
    <w:name w:val="深色列表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7"/>
    <w:uiPriority w:val="99"/>
    <w:semiHidden/>
    <w:rsid w:val="00157FC4"/>
    <w:rPr>
      <w:rFonts w:ascii="Microsoft YaHei UI" w:eastAsia="Microsoft YaHei UI" w:hAnsi="Microsoft YaHei UI"/>
    </w:rPr>
  </w:style>
  <w:style w:type="paragraph" w:styleId="afff8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9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9"/>
    <w:uiPriority w:val="99"/>
    <w:semiHidden/>
    <w:rsid w:val="00157FC4"/>
    <w:rPr>
      <w:rFonts w:ascii="Microsoft YaHei UI" w:eastAsia="Microsoft YaHei UI" w:hAnsi="Microsoft YaHei UI"/>
    </w:rPr>
  </w:style>
  <w:style w:type="table" w:styleId="1d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e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c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a">
    <w:name w:val="index heading"/>
    <w:basedOn w:val="a3"/>
    <w:next w:val="1f"/>
    <w:uiPriority w:val="99"/>
    <w:semiHidden/>
    <w:unhideWhenUsed/>
    <w:rsid w:val="00157FC4"/>
    <w:rPr>
      <w:rFonts w:cstheme="majorBidi"/>
      <w:b/>
      <w:bCs/>
    </w:rPr>
  </w:style>
  <w:style w:type="paragraph" w:styleId="afffb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b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c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c"/>
    <w:uiPriority w:val="99"/>
    <w:semiHidden/>
    <w:rsid w:val="00157FC4"/>
    <w:rPr>
      <w:rFonts w:ascii="Microsoft YaHei UI" w:eastAsia="Microsoft YaHei UI" w:hAnsi="Microsoft YaHei UI"/>
    </w:rPr>
  </w:style>
  <w:style w:type="table" w:styleId="1f0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1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d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e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e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2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1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2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3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4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</Template>
  <TotalTime>0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2019-10-21T13:55:00Z</dcterms:created>
  <dcterms:modified xsi:type="dcterms:W3CDTF">2019-10-21T15:42:00Z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