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C3377A" w14:paraId="628215B9" w14:textId="77777777" w:rsidTr="00F63ED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1C52A924" w14:textId="0BAAF0A9" w:rsidR="003D1B71" w:rsidRPr="00157FC4" w:rsidRDefault="00564491" w:rsidP="003D1B71">
            <w:pPr>
              <w:pStyle w:val="a7"/>
              <w:kinsoku w:val="0"/>
              <w:overflowPunct w:val="0"/>
              <w:ind w:left="-12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86B20A1" wp14:editId="2535FA97">
                  <wp:simplePos x="0" y="0"/>
                  <wp:positionH relativeFrom="column">
                    <wp:posOffset>308468</wp:posOffset>
                  </wp:positionH>
                  <wp:positionV relativeFrom="paragraph">
                    <wp:posOffset>3882556</wp:posOffset>
                  </wp:positionV>
                  <wp:extent cx="1811577" cy="2719346"/>
                  <wp:effectExtent l="0" t="0" r="0" b="5080"/>
                  <wp:wrapNone/>
                  <wp:docPr id="263" name="图片 263" descr="C:\Users\xiaohui\AppData\Local\Temp\WeChat Files\fb21660d2a2536f50846d3efa70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iaohui\AppData\Local\Temp\WeChat Files\fb21660d2a2536f50846d3efa709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3" b="1"/>
                          <a:stretch/>
                        </pic:blipFill>
                        <pic:spPr bwMode="auto">
                          <a:xfrm>
                            <a:off x="0" y="0"/>
                            <a:ext cx="1811577" cy="271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6DE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A70BD2" wp14:editId="314BF76D">
                  <wp:simplePos x="0" y="0"/>
                  <wp:positionH relativeFrom="column">
                    <wp:posOffset>-155354</wp:posOffset>
                  </wp:positionH>
                  <wp:positionV relativeFrom="paragraph">
                    <wp:posOffset>-2048510</wp:posOffset>
                  </wp:positionV>
                  <wp:extent cx="1812898" cy="2386936"/>
                  <wp:effectExtent l="0" t="0" r="0" b="0"/>
                  <wp:wrapNone/>
                  <wp:docPr id="261" name="图片 261" descr="C:\Users\xiaohui\AppData\Local\Temp\WeChat Files\fb21660d2a2536f50846d3efa70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iaohui\AppData\Local\Temp\WeChat Files\fb21660d2a2536f50846d3efa709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26"/>
                          <a:stretch/>
                        </pic:blipFill>
                        <pic:spPr bwMode="auto">
                          <a:xfrm>
                            <a:off x="0" y="0"/>
                            <a:ext cx="1812898" cy="238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6DE" w:rsidRPr="002A56DE">
              <w:t xml:space="preserve"> </w:t>
            </w:r>
            <w:r w:rsidR="00A000C8"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FE17EA" wp14:editId="0AF0EDD6">
                      <wp:simplePos x="0" y="0"/>
                      <wp:positionH relativeFrom="column">
                        <wp:posOffset>284964</wp:posOffset>
                      </wp:positionH>
                      <wp:positionV relativeFrom="paragraph">
                        <wp:posOffset>1160087</wp:posOffset>
                      </wp:positionV>
                      <wp:extent cx="2004695" cy="2897109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7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4EF691" w14:textId="6BCE0816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165B25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天道酬勤，行者必至</w:t>
                                  </w:r>
                                  <w:r w:rsidR="00165B25" w:rsidRPr="007D1C1D">
                                    <w:rPr>
                                      <w:color w:val="2C567A" w:themeColor="accent1"/>
                                    </w:rPr>
                                    <w:t xml:space="preserve"> </w:t>
                                  </w:r>
                                </w:p>
                                <w:p w14:paraId="1C55D346" w14:textId="77777777" w:rsidR="00A000C8" w:rsidRDefault="00A000C8" w:rsidP="00A000C8"/>
                                <w:p w14:paraId="2396D98E" w14:textId="18CFA828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 w:rsidR="00165B25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1145325437</w:t>
                                  </w:r>
                                </w:p>
                                <w:p w14:paraId="6D24EE1B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CCF73A0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7D9397AA" w14:textId="09537432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</w:t>
                                  </w:r>
                                  <w:r w:rsidR="00165B25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5150506015</w:t>
                                  </w:r>
                                </w:p>
                                <w:p w14:paraId="222E4D18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655060C4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79D313E" w14:textId="0E23725B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 w:rsidR="00165B25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xiaohuiliang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@nuaa.edu.cn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22.45pt;margin-top:91.35pt;width:157.85pt;height:2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" fillcolor="white [3201]" stroked="f" strokeweight=".5pt">
                      <v:textbox>
                        <w:txbxContent>
                          <w:p w14:paraId="1C4EF691" w14:textId="6BCE0816" w:rsidR="00A000C8" w:rsidRPr="007D1C1D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165B25">
                              <w:rPr>
                                <w:rFonts w:hint="eastAsia"/>
                                <w:color w:val="2C567A" w:themeColor="accent1"/>
                              </w:rPr>
                              <w:t>天道酬勤，行者必至</w:t>
                            </w:r>
                            <w:r w:rsidR="00165B25" w:rsidRPr="007D1C1D">
                              <w:rPr>
                                <w:color w:val="2C567A" w:themeColor="accent1"/>
                              </w:rPr>
                              <w:t xml:space="preserve"> </w:t>
                            </w:r>
                          </w:p>
                          <w:p w14:paraId="1C55D346" w14:textId="77777777" w:rsidR="00A000C8" w:rsidRDefault="00A000C8" w:rsidP="00A000C8"/>
                          <w:p w14:paraId="2396D98E" w14:textId="18CFA828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 w:rsidR="00165B25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1145325437</w:t>
                            </w:r>
                          </w:p>
                          <w:p w14:paraId="6D24EE1B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CCF73A0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7D9397AA" w14:textId="09537432" w:rsidR="00A000C8" w:rsidRPr="007D1C1D" w:rsidRDefault="00A000C8" w:rsidP="00A000C8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</w:t>
                            </w:r>
                            <w:r w:rsidR="00165B25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5150506015</w:t>
                            </w:r>
                          </w:p>
                          <w:p w14:paraId="222E4D18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655060C4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79D313E" w14:textId="0E23725B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 w:rsidR="00165B25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xiaohuiliang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@nuaa.edu.cn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93719BD" wp14:editId="11E346AC">
                      <wp:simplePos x="0" y="0"/>
                      <wp:positionH relativeFrom="column">
                        <wp:posOffset>-98262</wp:posOffset>
                      </wp:positionH>
                      <wp:positionV relativeFrom="paragraph">
                        <wp:posOffset>3269709</wp:posOffset>
                      </wp:positionV>
                      <wp:extent cx="338455" cy="346075"/>
                      <wp:effectExtent l="0" t="0" r="4445" b="0"/>
                      <wp:wrapNone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8A34A80" id="组 24" o:spid="_x0000_s1026" alt="电子邮件图标" style="position:absolute;left:0;text-align:left;margin-left:-7.75pt;margin-top:257.45pt;width:26.65pt;height:27.25pt;z-index:25166233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JYLUzMAAAL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4Q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DNoy1HUQ8LAucrA1WaWQyUAYjwkC+ZFH45xm9J5pgjBvucDvaLKyIxIAwboUik8KMNuO/ia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D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3" o:title="电子邮件图标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1AF43F" wp14:editId="401904D4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2577465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E2E9CC" id="组 22" o:spid="_x0000_s1026" alt="电话图标" style="position:absolute;left:0;text-align:left;margin-left:-8.5pt;margin-top:202.95pt;width:26.6pt;height:26.55pt;z-index:25166131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DB2118" wp14:editId="639154A8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1882322</wp:posOffset>
                      </wp:positionV>
                      <wp:extent cx="338455" cy="346075"/>
                      <wp:effectExtent l="0" t="0" r="4445" b="0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748813" id="组 23" o:spid="_x0000_s1026" alt="网站图标" style="position:absolute;left:0;text-align:left;margin-left:-9.25pt;margin-top:148.2pt;width:26.65pt;height:27.25pt;z-index:2516602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fpQDMAAPT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Ckd/Tq4QAAAAoBAAAPAAAAZHJzL2Rvd25y&#10;ZXYueG1sTI/BasJAEIbvhb7DMoXedBM1omk2ItL2JIVqofQ2ZsckmN0N2TWJb9/pqZ6GYT7++f5s&#10;M5pG9NT52lkF8TQCQbZwuralgq/j22QFwge0GhtnScGNPGzyx4cMU+0G+0n9IZSCQ6xPUUEVQptK&#10;6YuKDPqpa8ny7ew6g4HXrpS6w4HDTSNnUbSUBmvLHypsaVdRcTlcjYL3AYftPH7t95fz7vZzTD6+&#10;9zEp9fw0bl9ABBrDPwx/+qwOOTud3NVqLxoFk3iVMKpgtl4uQDAxX3CXE88kWoPMM3l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7" o:title="网站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969A10C" wp14:editId="44543867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1156335</wp:posOffset>
                      </wp:positionV>
                      <wp:extent cx="337185" cy="333375"/>
                      <wp:effectExtent l="0" t="0" r="5715" b="9525"/>
                      <wp:wrapNone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A2EC7C" id="组 21" o:spid="_x0000_s1026" alt="GPS 图标" style="position:absolute;left:0;text-align:left;margin-left:-8.9pt;margin-top:91.05pt;width:26.55pt;height:26.25pt;z-index:2516582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LgWLArxxICrwDhWHaTY9mVYwmBZ4GsnXeTY9mVYwmBZ4GsnXeTY9mVYwmBZ4FEcXaT&#10;Y9mVYwmBZ4FEcXa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kOpJJYnBJ4FikSTY9mhVMQCE4nKsewmx7JDqYgF&#10;JhKVY9lNjmVXjiUE1ltQjmU3OZYdSiX3gcmx7MqxhMBrgi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HgUI4lBF4BwrEcJsdyKMcSAs8CWbEcJsdyKMcSAs8CWbEcJsdyKMcSAs8CWTsfJsdyKMcSAs8C&#10;WTsf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9" o:title="GPS 图标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 w14:paraId="2A2F8CD7" w14:textId="2659D779"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3AE7DF" w14:textId="37B49BE7" w:rsidR="00CD1556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57DE590F" w14:textId="77777777" w:rsidR="009C42E5" w:rsidRPr="00C3377A" w:rsidRDefault="00FD174B" w:rsidP="00FD174B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2016.04-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至今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博士研究生</w:t>
            </w:r>
          </w:p>
          <w:p w14:paraId="080B88D1" w14:textId="77777777" w:rsidR="009C42E5" w:rsidRPr="00C3377A" w:rsidRDefault="00FD174B" w:rsidP="00CD1556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 xml:space="preserve">2014.09-2016.04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硕士研究生</w:t>
            </w:r>
          </w:p>
          <w:p w14:paraId="3D8C70C6" w14:textId="71E4197C"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 xml:space="preserve">2010.09-2014.06    </w:t>
            </w:r>
            <w:r w:rsidR="006A029E">
              <w:rPr>
                <w:rFonts w:hint="eastAsia"/>
                <w:sz w:val="20"/>
                <w:szCs w:val="20"/>
              </w:rPr>
              <w:t>德州学院</w:t>
            </w:r>
            <w:r w:rsidRPr="00C3377A">
              <w:rPr>
                <w:rFonts w:hint="eastAsia"/>
                <w:sz w:val="20"/>
                <w:szCs w:val="20"/>
              </w:rPr>
              <w:t xml:space="preserve"> </w:t>
            </w:r>
            <w:r w:rsidRPr="00C3377A">
              <w:rPr>
                <w:sz w:val="20"/>
                <w:szCs w:val="20"/>
              </w:rPr>
              <w:t xml:space="preserve">   </w:t>
            </w:r>
            <w:r w:rsidR="006A029E">
              <w:rPr>
                <w:rFonts w:hint="eastAsia"/>
                <w:sz w:val="20"/>
                <w:szCs w:val="20"/>
              </w:rPr>
              <w:t xml:space="preserve">              </w:t>
            </w:r>
            <w:r w:rsidRPr="00C3377A">
              <w:rPr>
                <w:rFonts w:hint="eastAsia"/>
                <w:sz w:val="20"/>
                <w:szCs w:val="20"/>
              </w:rPr>
              <w:t>工学学士</w:t>
            </w:r>
          </w:p>
          <w:p w14:paraId="4FCF3445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14:paraId="5B151AD3" w14:textId="6DAF0B8E" w:rsidR="009C42E5" w:rsidRPr="00C3377A" w:rsidRDefault="00147F10" w:rsidP="00CD155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主要研究金属有机骨架衍生多孔碳电磁波吸收材料</w:t>
            </w:r>
          </w:p>
          <w:p w14:paraId="53B2EFBC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12A3EC65" w14:textId="50CCB67C" w:rsidR="009C42E5" w:rsidRPr="004C01E1" w:rsidRDefault="004C01E1" w:rsidP="004C01E1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4C01E1">
              <w:rPr>
                <w:rFonts w:ascii="Times New Roman" w:hAnsi="Times New Roman"/>
                <w:b/>
                <w:szCs w:val="21"/>
              </w:rPr>
              <w:t>Xiaohui</w:t>
            </w:r>
            <w:proofErr w:type="spellEnd"/>
            <w:r w:rsidRPr="004C01E1">
              <w:rPr>
                <w:rFonts w:ascii="Times New Roman" w:hAnsi="Times New Roman"/>
                <w:b/>
                <w:szCs w:val="21"/>
              </w:rPr>
              <w:t xml:space="preserve"> Liang,</w:t>
            </w:r>
            <w:r w:rsidRPr="004C01E1">
              <w:rPr>
                <w:rFonts w:ascii="Times New Roman" w:hAnsi="Times New Roman"/>
                <w:szCs w:val="21"/>
              </w:rPr>
              <w:t xml:space="preserve"> et al. Self-Assembly three-dimensional porous carbon networks for efficient dielectric attenuation. </w:t>
            </w:r>
            <w:r w:rsidRPr="009F0E96">
              <w:rPr>
                <w:rFonts w:ascii="Times New Roman" w:hAnsi="Times New Roman"/>
                <w:szCs w:val="21"/>
              </w:rPr>
              <w:t>ACS Appl. Mater. Interfaces</w:t>
            </w:r>
            <w:r w:rsidRPr="004C01E1">
              <w:rPr>
                <w:rFonts w:ascii="Times New Roman" w:hAnsi="Times New Roman"/>
              </w:rPr>
              <w:t xml:space="preserve"> </w:t>
            </w:r>
            <w:r w:rsidRPr="004C01E1">
              <w:rPr>
                <w:rFonts w:ascii="Times New Roman" w:hAnsi="Times New Roman"/>
                <w:szCs w:val="21"/>
              </w:rPr>
              <w:t>2019, 11, 30228-30233</w:t>
            </w:r>
            <w:r w:rsidR="002B3C1B" w:rsidRPr="004C01E1">
              <w:rPr>
                <w:rFonts w:ascii="Times New Roman" w:hAnsi="Times New Roman"/>
              </w:rPr>
              <w:t>.</w:t>
            </w:r>
          </w:p>
          <w:p w14:paraId="35B0A427" w14:textId="6C09A15E" w:rsidR="002B3C1B" w:rsidRDefault="00361F90" w:rsidP="00361F90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361F90">
              <w:rPr>
                <w:rFonts w:ascii="Times New Roman" w:hAnsi="Times New Roman"/>
                <w:b/>
              </w:rPr>
              <w:t>Xiaohui</w:t>
            </w:r>
            <w:proofErr w:type="spellEnd"/>
            <w:r w:rsidRPr="00361F90">
              <w:rPr>
                <w:rFonts w:ascii="Times New Roman" w:hAnsi="Times New Roman"/>
                <w:b/>
              </w:rPr>
              <w:t xml:space="preserve"> Liang,</w:t>
            </w:r>
            <w:r w:rsidRPr="00361F90">
              <w:rPr>
                <w:rFonts w:ascii="Times New Roman" w:hAnsi="Times New Roman"/>
              </w:rPr>
              <w:t xml:space="preserve"> et al. Extended effective frequency of three-dimensional </w:t>
            </w:r>
            <w:proofErr w:type="spellStart"/>
            <w:r w:rsidRPr="00361F90">
              <w:rPr>
                <w:rFonts w:ascii="Times New Roman" w:hAnsi="Times New Roman"/>
              </w:rPr>
              <w:t>graphene</w:t>
            </w:r>
            <w:proofErr w:type="spellEnd"/>
            <w:r w:rsidRPr="00361F90">
              <w:rPr>
                <w:rFonts w:ascii="Times New Roman" w:hAnsi="Times New Roman"/>
              </w:rPr>
              <w:t xml:space="preserve"> with sustainable energy attenuation. ACS Sustainable Chem. Eng. 2019, 7, 10477-10483.</w:t>
            </w:r>
          </w:p>
          <w:p w14:paraId="54962E41" w14:textId="6FAC0F64" w:rsidR="002B3C1B" w:rsidRDefault="00224818" w:rsidP="00224818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CC4FB2">
              <w:rPr>
                <w:rFonts w:ascii="Times New Roman" w:hAnsi="Times New Roman"/>
                <w:b/>
              </w:rPr>
              <w:t>Xiaohui</w:t>
            </w:r>
            <w:proofErr w:type="spellEnd"/>
            <w:r w:rsidRPr="00CC4FB2">
              <w:rPr>
                <w:rFonts w:ascii="Times New Roman" w:hAnsi="Times New Roman"/>
                <w:b/>
              </w:rPr>
              <w:t xml:space="preserve"> Liang,</w:t>
            </w:r>
            <w:r w:rsidRPr="00224818">
              <w:rPr>
                <w:rFonts w:ascii="Times New Roman" w:hAnsi="Times New Roman"/>
              </w:rPr>
              <w:t xml:space="preserve"> et al. Zinc oxide/</w:t>
            </w:r>
            <w:proofErr w:type="spellStart"/>
            <w:r w:rsidRPr="00224818">
              <w:rPr>
                <w:rFonts w:ascii="Times New Roman" w:hAnsi="Times New Roman"/>
              </w:rPr>
              <w:t>nanoporous</w:t>
            </w:r>
            <w:proofErr w:type="spellEnd"/>
            <w:r w:rsidRPr="00224818">
              <w:rPr>
                <w:rFonts w:ascii="Times New Roman" w:hAnsi="Times New Roman"/>
              </w:rPr>
              <w:t xml:space="preserve"> carbon hybrid materials derived from metal-organic frameworks with different dielectric and absorption performances. </w:t>
            </w:r>
            <w:proofErr w:type="spellStart"/>
            <w:r w:rsidRPr="00224818">
              <w:rPr>
                <w:rFonts w:ascii="Times New Roman" w:hAnsi="Times New Roman"/>
              </w:rPr>
              <w:t>Inorg</w:t>
            </w:r>
            <w:proofErr w:type="spellEnd"/>
            <w:r w:rsidRPr="00224818">
              <w:rPr>
                <w:rFonts w:ascii="Times New Roman" w:hAnsi="Times New Roman"/>
              </w:rPr>
              <w:t>. Chem. Front. 2019, 6, 2521-2527.</w:t>
            </w:r>
          </w:p>
          <w:p w14:paraId="20795566" w14:textId="05DA89DF" w:rsidR="002B3C1B" w:rsidRDefault="00F90248" w:rsidP="00F90248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F90248">
              <w:rPr>
                <w:rFonts w:ascii="Times New Roman" w:hAnsi="Times New Roman"/>
                <w:b/>
              </w:rPr>
              <w:t>Xiaohui</w:t>
            </w:r>
            <w:proofErr w:type="spellEnd"/>
            <w:r w:rsidRPr="00F90248">
              <w:rPr>
                <w:rFonts w:ascii="Times New Roman" w:hAnsi="Times New Roman"/>
                <w:b/>
              </w:rPr>
              <w:t xml:space="preserve"> Liang,</w:t>
            </w:r>
            <w:r w:rsidRPr="00F90248">
              <w:rPr>
                <w:rFonts w:ascii="Times New Roman" w:hAnsi="Times New Roman"/>
              </w:rPr>
              <w:t xml:space="preserve"> et al. Review: Recent process in the design of carbon-based nanostructures with optimized electromagnetic properties. J. Alloys Compounds 2018, 749, 887-899.</w:t>
            </w:r>
          </w:p>
          <w:p w14:paraId="69CDDF1A" w14:textId="50ED9F7A" w:rsidR="002B3C1B" w:rsidRDefault="006E50CD" w:rsidP="006E50CD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C93A46">
              <w:rPr>
                <w:rFonts w:ascii="Times New Roman" w:hAnsi="Times New Roman"/>
                <w:b/>
              </w:rPr>
              <w:t>Xiaohui</w:t>
            </w:r>
            <w:proofErr w:type="spellEnd"/>
            <w:r w:rsidRPr="00C93A46">
              <w:rPr>
                <w:rFonts w:ascii="Times New Roman" w:hAnsi="Times New Roman"/>
                <w:b/>
              </w:rPr>
              <w:t xml:space="preserve"> Liang,</w:t>
            </w:r>
            <w:r w:rsidRPr="006E50CD">
              <w:rPr>
                <w:rFonts w:ascii="Times New Roman" w:hAnsi="Times New Roman"/>
              </w:rPr>
              <w:t xml:space="preserve"> et al. Nano </w:t>
            </w:r>
            <w:proofErr w:type="spellStart"/>
            <w:r w:rsidRPr="006E50CD">
              <w:rPr>
                <w:rFonts w:ascii="Times New Roman" w:hAnsi="Times New Roman"/>
              </w:rPr>
              <w:t>bimetallic@carbon</w:t>
            </w:r>
            <w:proofErr w:type="spellEnd"/>
            <w:r w:rsidRPr="006E50CD">
              <w:rPr>
                <w:rFonts w:ascii="Times New Roman" w:hAnsi="Times New Roman"/>
              </w:rPr>
              <w:t xml:space="preserve"> layer on porous carbon </w:t>
            </w:r>
            <w:proofErr w:type="spellStart"/>
            <w:r w:rsidRPr="006E50CD">
              <w:rPr>
                <w:rFonts w:ascii="Times New Roman" w:hAnsi="Times New Roman"/>
              </w:rPr>
              <w:t>nanofibers</w:t>
            </w:r>
            <w:proofErr w:type="spellEnd"/>
            <w:r w:rsidRPr="006E50CD">
              <w:rPr>
                <w:rFonts w:ascii="Times New Roman" w:hAnsi="Times New Roman"/>
              </w:rPr>
              <w:t xml:space="preserve"> with multiple interfaces for microwave absorption applications. ACS Appl. Nano Mater. 2018, 1, 5712-5721.</w:t>
            </w:r>
          </w:p>
          <w:p w14:paraId="19F4D95D" w14:textId="0EA6C5D7" w:rsidR="002B3C1B" w:rsidRDefault="00640CC7" w:rsidP="00640CC7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640CC7">
              <w:rPr>
                <w:rFonts w:ascii="Times New Roman" w:hAnsi="Times New Roman"/>
                <w:b/>
              </w:rPr>
              <w:t>Xiaohui</w:t>
            </w:r>
            <w:proofErr w:type="spellEnd"/>
            <w:r w:rsidRPr="00640CC7">
              <w:rPr>
                <w:rFonts w:ascii="Times New Roman" w:hAnsi="Times New Roman"/>
                <w:b/>
              </w:rPr>
              <w:t xml:space="preserve"> Liang,</w:t>
            </w:r>
            <w:r w:rsidRPr="00640CC7">
              <w:rPr>
                <w:rFonts w:ascii="Times New Roman" w:hAnsi="Times New Roman"/>
              </w:rPr>
              <w:t xml:space="preserve"> et al. Tunable dielectric performance derived from the metal-organic framework/reduced </w:t>
            </w:r>
            <w:proofErr w:type="spellStart"/>
            <w:r w:rsidRPr="00640CC7">
              <w:rPr>
                <w:rFonts w:ascii="Times New Roman" w:hAnsi="Times New Roman"/>
              </w:rPr>
              <w:t>graphene</w:t>
            </w:r>
            <w:proofErr w:type="spellEnd"/>
            <w:r w:rsidRPr="00640CC7">
              <w:rPr>
                <w:rFonts w:ascii="Times New Roman" w:hAnsi="Times New Roman"/>
              </w:rPr>
              <w:t xml:space="preserve"> oxide hybrid with broadband absorption. ACS Sustainable Chem. Eng. 2017, 5, 10570-10579.</w:t>
            </w:r>
          </w:p>
          <w:p w14:paraId="6143945B" w14:textId="16FFD192" w:rsidR="002B3C1B" w:rsidRDefault="00F9603B" w:rsidP="00F9603B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F9603B">
              <w:rPr>
                <w:rFonts w:ascii="Times New Roman" w:hAnsi="Times New Roman"/>
                <w:b/>
              </w:rPr>
              <w:t>Xiaohui</w:t>
            </w:r>
            <w:proofErr w:type="spellEnd"/>
            <w:r w:rsidRPr="00F9603B">
              <w:rPr>
                <w:rFonts w:ascii="Times New Roman" w:hAnsi="Times New Roman"/>
                <w:b/>
              </w:rPr>
              <w:t xml:space="preserve"> Liang,</w:t>
            </w:r>
            <w:r w:rsidRPr="00F9603B">
              <w:rPr>
                <w:rFonts w:ascii="Times New Roman" w:hAnsi="Times New Roman"/>
              </w:rPr>
              <w:t xml:space="preserve"> et al. </w:t>
            </w:r>
            <w:proofErr w:type="gramStart"/>
            <w:r w:rsidRPr="00F9603B">
              <w:rPr>
                <w:rFonts w:ascii="Times New Roman" w:hAnsi="Times New Roman"/>
              </w:rPr>
              <w:t>Multiple</w:t>
            </w:r>
            <w:proofErr w:type="gramEnd"/>
            <w:r w:rsidRPr="00F9603B">
              <w:rPr>
                <w:rFonts w:ascii="Times New Roman" w:hAnsi="Times New Roman"/>
              </w:rPr>
              <w:t xml:space="preserve"> interfaces structure derived from metal-organic frameworks for excellent electromagnetic wave absorption. Part. Part. Syst. </w:t>
            </w:r>
            <w:proofErr w:type="spellStart"/>
            <w:r w:rsidRPr="00F9603B">
              <w:rPr>
                <w:rFonts w:ascii="Times New Roman" w:hAnsi="Times New Roman"/>
              </w:rPr>
              <w:t>Charact</w:t>
            </w:r>
            <w:proofErr w:type="spellEnd"/>
            <w:r w:rsidRPr="00F9603B">
              <w:rPr>
                <w:rFonts w:ascii="Times New Roman" w:hAnsi="Times New Roman"/>
              </w:rPr>
              <w:t>. 2017, 34, 1700006.</w:t>
            </w:r>
          </w:p>
          <w:p w14:paraId="789F6383" w14:textId="3C6CB63B" w:rsidR="002B3C1B" w:rsidRDefault="00643FE3" w:rsidP="00643FE3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643FE3">
              <w:rPr>
                <w:rFonts w:ascii="Times New Roman" w:hAnsi="Times New Roman"/>
                <w:b/>
              </w:rPr>
              <w:t>Xiaohui</w:t>
            </w:r>
            <w:proofErr w:type="spellEnd"/>
            <w:r w:rsidRPr="00643FE3">
              <w:rPr>
                <w:rFonts w:ascii="Times New Roman" w:hAnsi="Times New Roman"/>
                <w:b/>
              </w:rPr>
              <w:t xml:space="preserve"> Liang,</w:t>
            </w:r>
            <w:r w:rsidRPr="00643FE3">
              <w:rPr>
                <w:rFonts w:ascii="Times New Roman" w:hAnsi="Times New Roman"/>
              </w:rPr>
              <w:t xml:space="preserve"> et al. Strong electric wave response derived from the hybrid of lotus roots-like composites with tunable permittivity. Sci. Rep. 2017, 7, 9462.</w:t>
            </w:r>
          </w:p>
          <w:p w14:paraId="15B98D7B" w14:textId="15756B5E" w:rsidR="002B3C1B" w:rsidRDefault="00B75849" w:rsidP="00B75849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B75849">
              <w:rPr>
                <w:rFonts w:ascii="Times New Roman" w:hAnsi="Times New Roman"/>
                <w:b/>
              </w:rPr>
              <w:t>Xiaohui</w:t>
            </w:r>
            <w:proofErr w:type="spellEnd"/>
            <w:r w:rsidRPr="00B75849">
              <w:rPr>
                <w:rFonts w:ascii="Times New Roman" w:hAnsi="Times New Roman"/>
                <w:b/>
              </w:rPr>
              <w:t xml:space="preserve"> Liang,</w:t>
            </w:r>
            <w:r w:rsidRPr="00B75849">
              <w:rPr>
                <w:rFonts w:ascii="Times New Roman" w:hAnsi="Times New Roman"/>
              </w:rPr>
              <w:t xml:space="preserve"> et al. A simple hydrothermal process to grow MoS</w:t>
            </w:r>
            <w:r w:rsidRPr="00BF48B9">
              <w:rPr>
                <w:rFonts w:ascii="Times New Roman" w:hAnsi="Times New Roman"/>
                <w:vertAlign w:val="subscript"/>
              </w:rPr>
              <w:t>2</w:t>
            </w:r>
            <w:r w:rsidRPr="00B75849">
              <w:rPr>
                <w:rFonts w:ascii="Times New Roman" w:hAnsi="Times New Roman"/>
              </w:rPr>
              <w:t xml:space="preserve"> </w:t>
            </w:r>
            <w:proofErr w:type="spellStart"/>
            <w:r w:rsidRPr="00B75849">
              <w:rPr>
                <w:rFonts w:ascii="Times New Roman" w:hAnsi="Times New Roman"/>
              </w:rPr>
              <w:t>nanosheets</w:t>
            </w:r>
            <w:proofErr w:type="spellEnd"/>
            <w:r w:rsidRPr="00B75849">
              <w:rPr>
                <w:rFonts w:ascii="Times New Roman" w:hAnsi="Times New Roman"/>
              </w:rPr>
              <w:t xml:space="preserve"> with excellent dielectric loss and microwave absorption performance. J. Mater. Chem. C 2016, 4, 6816-6821.</w:t>
            </w:r>
          </w:p>
          <w:p w14:paraId="0A7568F3" w14:textId="51BD524D" w:rsidR="002B3C1B" w:rsidRDefault="006525B7" w:rsidP="006525B7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6525B7">
              <w:rPr>
                <w:rFonts w:ascii="Times New Roman" w:hAnsi="Times New Roman"/>
                <w:b/>
              </w:rPr>
              <w:t>Xiaohui</w:t>
            </w:r>
            <w:proofErr w:type="spellEnd"/>
            <w:r w:rsidRPr="006525B7">
              <w:rPr>
                <w:rFonts w:ascii="Times New Roman" w:hAnsi="Times New Roman"/>
                <w:b/>
              </w:rPr>
              <w:t xml:space="preserve"> Liang,</w:t>
            </w:r>
            <w:r w:rsidRPr="006525B7">
              <w:rPr>
                <w:rFonts w:ascii="Times New Roman" w:hAnsi="Times New Roman"/>
              </w:rPr>
              <w:t xml:space="preserve"> et al. Novel </w:t>
            </w:r>
            <w:proofErr w:type="spellStart"/>
            <w:r w:rsidRPr="006525B7">
              <w:rPr>
                <w:rFonts w:ascii="Times New Roman" w:hAnsi="Times New Roman"/>
              </w:rPr>
              <w:t>nanoporous</w:t>
            </w:r>
            <w:proofErr w:type="spellEnd"/>
            <w:r w:rsidRPr="006525B7">
              <w:rPr>
                <w:rFonts w:ascii="Times New Roman" w:hAnsi="Times New Roman"/>
              </w:rPr>
              <w:t xml:space="preserve"> carbon derived from metal-organic frameworks with tunable electromagnetic wave absorption capabilities. </w:t>
            </w:r>
            <w:proofErr w:type="spellStart"/>
            <w:r w:rsidRPr="006525B7">
              <w:rPr>
                <w:rFonts w:ascii="Times New Roman" w:hAnsi="Times New Roman"/>
              </w:rPr>
              <w:t>Inorg</w:t>
            </w:r>
            <w:proofErr w:type="spellEnd"/>
            <w:r w:rsidRPr="006525B7">
              <w:rPr>
                <w:rFonts w:ascii="Times New Roman" w:hAnsi="Times New Roman"/>
              </w:rPr>
              <w:t>. Chem. Front. 2016, 3, 1516-1526.</w:t>
            </w:r>
          </w:p>
          <w:p w14:paraId="5547EDC5" w14:textId="670B2D23" w:rsidR="002B3C1B" w:rsidRPr="002B3C1B" w:rsidRDefault="006100F9" w:rsidP="00195D18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5387360A" wp14:editId="7C7AA66D">
                  <wp:simplePos x="0" y="0"/>
                  <wp:positionH relativeFrom="column">
                    <wp:posOffset>-2774094</wp:posOffset>
                  </wp:positionH>
                  <wp:positionV relativeFrom="paragraph">
                    <wp:posOffset>-2063750</wp:posOffset>
                  </wp:positionV>
                  <wp:extent cx="1812290" cy="2386330"/>
                  <wp:effectExtent l="0" t="0" r="0" b="0"/>
                  <wp:wrapNone/>
                  <wp:docPr id="264" name="图片 264" descr="C:\Users\xiaohui\AppData\Local\Temp\WeChat Files\fb21660d2a2536f50846d3efa70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iaohui\AppData\Local\Temp\WeChat Files\fb21660d2a2536f50846d3efa709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26"/>
                          <a:stretch/>
                        </pic:blipFill>
                        <pic:spPr bwMode="auto">
                          <a:xfrm>
                            <a:off x="0" y="0"/>
                            <a:ext cx="1812290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95D18" w:rsidRPr="00195D18">
              <w:rPr>
                <w:rFonts w:ascii="Times New Roman" w:hAnsi="Times New Roman"/>
                <w:b/>
              </w:rPr>
              <w:t>Xiaohui</w:t>
            </w:r>
            <w:proofErr w:type="spellEnd"/>
            <w:r w:rsidR="00195D18" w:rsidRPr="00195D18">
              <w:rPr>
                <w:rFonts w:ascii="Times New Roman" w:hAnsi="Times New Roman"/>
                <w:b/>
              </w:rPr>
              <w:t xml:space="preserve"> Liang,</w:t>
            </w:r>
            <w:r w:rsidR="00195D18" w:rsidRPr="00195D18">
              <w:rPr>
                <w:rFonts w:ascii="Times New Roman" w:hAnsi="Times New Roman"/>
              </w:rPr>
              <w:t xml:space="preserve"> et al. Stable Lapped Porous </w:t>
            </w:r>
            <w:proofErr w:type="spellStart"/>
            <w:r w:rsidR="00195D18" w:rsidRPr="00195D18">
              <w:rPr>
                <w:rFonts w:ascii="Times New Roman" w:hAnsi="Times New Roman"/>
              </w:rPr>
              <w:t>Co</w:t>
            </w:r>
            <w:r w:rsidR="00195D18" w:rsidRPr="00195D18">
              <w:rPr>
                <w:rFonts w:ascii="Times New Roman" w:hAnsi="Times New Roman"/>
                <w:vertAlign w:val="subscript"/>
              </w:rPr>
              <w:t>x</w:t>
            </w:r>
            <w:r w:rsidR="00195D18" w:rsidRPr="00195D18">
              <w:rPr>
                <w:rFonts w:ascii="Times New Roman" w:hAnsi="Times New Roman"/>
              </w:rPr>
              <w:t>Ni</w:t>
            </w:r>
            <w:r w:rsidR="00195D18" w:rsidRPr="00195D18">
              <w:rPr>
                <w:rFonts w:ascii="Times New Roman" w:hAnsi="Times New Roman"/>
                <w:vertAlign w:val="subscript"/>
              </w:rPr>
              <w:t>y</w:t>
            </w:r>
            <w:r w:rsidR="00195D18" w:rsidRPr="00195D18">
              <w:rPr>
                <w:rFonts w:ascii="Times New Roman" w:hAnsi="Times New Roman"/>
              </w:rPr>
              <w:t>@C</w:t>
            </w:r>
            <w:proofErr w:type="spellEnd"/>
            <w:r w:rsidR="00195D18" w:rsidRPr="00195D18">
              <w:rPr>
                <w:rFonts w:ascii="Times New Roman" w:hAnsi="Times New Roman"/>
              </w:rPr>
              <w:t xml:space="preserve"> </w:t>
            </w:r>
            <w:proofErr w:type="spellStart"/>
            <w:r w:rsidR="00195D18" w:rsidRPr="00195D18">
              <w:rPr>
                <w:rFonts w:ascii="Times New Roman" w:hAnsi="Times New Roman"/>
              </w:rPr>
              <w:t>Nanosheets</w:t>
            </w:r>
            <w:proofErr w:type="spellEnd"/>
            <w:r w:rsidR="00195D18" w:rsidRPr="00195D18">
              <w:rPr>
                <w:rFonts w:ascii="Times New Roman" w:hAnsi="Times New Roman"/>
              </w:rPr>
              <w:t xml:space="preserve"> with Multiple Interfaces and Magnetic Resonance Effect for Broadband Microwave Absorption in Ku Band. ACS Appl. Mater. Interfaces, 2019, submitted.</w:t>
            </w:r>
          </w:p>
          <w:p w14:paraId="437980F3" w14:textId="59344693" w:rsidR="00EE5076" w:rsidRPr="00EE5076" w:rsidRDefault="00EA37FC" w:rsidP="004A5966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F86C4B" wp14:editId="3621056A">
                      <wp:simplePos x="0" y="0"/>
                      <wp:positionH relativeFrom="column">
                        <wp:posOffset>-2316784</wp:posOffset>
                      </wp:positionH>
                      <wp:positionV relativeFrom="paragraph">
                        <wp:posOffset>88265</wp:posOffset>
                      </wp:positionV>
                      <wp:extent cx="2004695" cy="2896870"/>
                      <wp:effectExtent l="0" t="0" r="0" b="0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B6F032" w14:textId="53095B98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EA37FC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天道酬勤，行者必至</w:t>
                                  </w:r>
                                </w:p>
                                <w:p w14:paraId="19298250" w14:textId="77777777" w:rsidR="00C3377A" w:rsidRDefault="00C3377A" w:rsidP="00C3377A"/>
                                <w:p w14:paraId="6878E9DD" w14:textId="79B74160" w:rsidR="00C3377A" w:rsidRPr="007D1C1D" w:rsidRDefault="00C3377A" w:rsidP="00C3377A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</w:t>
                                  </w:r>
                                  <w:r w:rsidR="00EA37FC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145325437</w:t>
                                  </w:r>
                                </w:p>
                                <w:p w14:paraId="01B0A2F9" w14:textId="77777777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7068DC35" w14:textId="77777777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01D4CE7A" w14:textId="6E6A8D48" w:rsidR="00C3377A" w:rsidRPr="007D1C1D" w:rsidRDefault="00C3377A" w:rsidP="00C3377A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</w:t>
                                  </w:r>
                                  <w:r w:rsidR="00EA37FC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5150506015</w:t>
                                  </w:r>
                                </w:p>
                                <w:p w14:paraId="5C01D40B" w14:textId="77777777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4D308CE7" w14:textId="77777777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A9A61C4" w14:textId="09FB2C7B" w:rsidR="00C3377A" w:rsidRPr="007D1C1D" w:rsidRDefault="00C3377A" w:rsidP="00C3377A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 w:rsidR="00EA37FC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xiaohuiliang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@nuaa.edu.cn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" o:spid="_x0000_s1027" type="#_x0000_t202" style="position:absolute;left:0;text-align:left;margin-left:-182.4pt;margin-top:6.95pt;width:157.85pt;height:2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" fillcolor="white [3201]" stroked="f" strokeweight=".5pt">
                      <v:textbox>
                        <w:txbxContent>
                          <w:p w14:paraId="24B6F032" w14:textId="53095B98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EA37FC">
                              <w:rPr>
                                <w:rFonts w:hint="eastAsia"/>
                                <w:color w:val="2C567A" w:themeColor="accent1"/>
                              </w:rPr>
                              <w:t>天道酬勤，行者必至</w:t>
                            </w:r>
                          </w:p>
                          <w:p w14:paraId="19298250" w14:textId="77777777" w:rsidR="00C3377A" w:rsidRDefault="00C3377A" w:rsidP="00C3377A"/>
                          <w:p w14:paraId="6878E9DD" w14:textId="79B74160" w:rsidR="00C3377A" w:rsidRPr="007D1C1D" w:rsidRDefault="00C3377A" w:rsidP="00C3377A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</w:t>
                            </w:r>
                            <w:r w:rsidR="00EA37FC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145325437</w:t>
                            </w:r>
                          </w:p>
                          <w:p w14:paraId="01B0A2F9" w14:textId="77777777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7068DC35" w14:textId="77777777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01D4CE7A" w14:textId="6E6A8D48" w:rsidR="00C3377A" w:rsidRPr="007D1C1D" w:rsidRDefault="00C3377A" w:rsidP="00C3377A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</w:t>
                            </w:r>
                            <w:r w:rsidR="00EA37FC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5150506015</w:t>
                            </w:r>
                          </w:p>
                          <w:p w14:paraId="5C01D40B" w14:textId="77777777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4D308CE7" w14:textId="77777777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A9A61C4" w14:textId="09FB2C7B" w:rsidR="00C3377A" w:rsidRPr="007D1C1D" w:rsidRDefault="00C3377A" w:rsidP="00C3377A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 w:rsidR="00EA37FC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xiaohuiliang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@nuaa.edu.cn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00F9" w:rsidRPr="00C3377A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E4F88E5" wp14:editId="071D8236">
                      <wp:simplePos x="0" y="0"/>
                      <wp:positionH relativeFrom="column">
                        <wp:posOffset>-2719954</wp:posOffset>
                      </wp:positionH>
                      <wp:positionV relativeFrom="paragraph">
                        <wp:posOffset>19877</wp:posOffset>
                      </wp:positionV>
                      <wp:extent cx="337185" cy="333375"/>
                      <wp:effectExtent l="0" t="0" r="5715" b="9525"/>
                      <wp:wrapNone/>
                      <wp:docPr id="9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0" name="任意多边形：形状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1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1" o:spid="_x0000_s1026" alt="说明: GPS 图标" style="position:absolute;left:0;text-align:left;margin-left:-214.15pt;margin-top:1.55pt;width:26.55pt;height:26.25pt;z-index:25166848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Y8GhHEsIvAKEYzlMjuVQjiUEngWyYjlMjuVQjiUEngWyYjlMjuVQjiUEngWydj5MjuVQjiUE&#10;ngWydj5MjuVQjiUElgXKsRwmx3IoxxICzwJFosmxHMqxhMCzQJFociyHciwh8CxQJJocy6EcSwg8&#10;CxSJ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">
                      <v:shape id="任意多边形：形状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fScMA&#10;AADbAAAADwAAAGRycy9kb3ducmV2LnhtbESPQWvCQBCF74L/YRmhN91ooZXoKiJaeismHtrbmJ0m&#10;odnZkN1o/PfOQehthvfmvW/W28E16kpdqD0bmM8SUMSFtzWXBs75cboEFSKyxcYzGbhTgO1mPFpj&#10;av2NT3TNYqkkhEOKBqoY21TrUFTkMMx8Syzar+8cRlm7UtsObxLuGr1IkjftsGZpqLClfUXFX9Y7&#10;A3zJFj8f3+/7utevTf516H1b9sa8TIbdClSkIf6bn9efVvCFXn6RA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VfS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3" o:spid="_x0000_s1028" type="#_x0000_t75" alt="GPS 图标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hfNDCAAAA2wAAAA8AAABkcnMvZG93bnJldi54bWxETz1rwzAQ3Qv5D+IC3WrZGUpwo4RQWugQ&#10;Ak7rzId1tRxbJ2MpjutfXwUK3e7xPm+zm2wnRhp841hBlqQgiCunG64VfH2+P61B+ICssXNMCn7I&#10;w267eNhgrt2NCxpPoRYxhH2OCkwIfS6lrwxZ9InriSP37QaLIcKhlnrAWwy3nVyl6bO02HBsMNjT&#10;q6GqPV2tgvlYHrIzXo5hfjN+LA5p35atUo/Laf8CItAU/sV/7g8d52dw/yUe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4XzQwgAAANsAAAAPAAAAAAAAAAAAAAAAAJ8C&#10;AABkcnMvZG93bnJldi54bWxQSwUGAAAAAAQABAD3AAAAjgMAAAAA&#10;">
                        <v:imagedata r:id="rId20" o:title="GPS 图标"/>
                        <v:path arrowok="t"/>
                      </v:shape>
                    </v:group>
                  </w:pict>
                </mc:Fallback>
              </mc:AlternateContent>
            </w:r>
            <w:r w:rsidR="004A5966" w:rsidRPr="004A5966">
              <w:rPr>
                <w:rFonts w:hint="eastAsia"/>
                <w:noProof/>
              </w:rPr>
              <w:t>姬广斌、</w:t>
            </w:r>
            <w:r w:rsidR="004A5966" w:rsidRPr="00375862">
              <w:rPr>
                <w:rFonts w:hint="eastAsia"/>
                <w:b/>
                <w:noProof/>
              </w:rPr>
              <w:t>梁小会</w:t>
            </w:r>
            <w:r w:rsidR="004A5966" w:rsidRPr="004A5966">
              <w:rPr>
                <w:rFonts w:hint="eastAsia"/>
                <w:noProof/>
              </w:rPr>
              <w:t>、权斌、陈家彬，一种具有</w:t>
            </w:r>
            <w:r w:rsidR="004A5966" w:rsidRPr="004A5966">
              <w:rPr>
                <w:noProof/>
              </w:rPr>
              <w:t>MOF结构的钴镍合金-多孔碳复合吸波材料及其制备方法，南京航空航天大学。申请号：201910106896.4，公开号：CN109705808A.</w:t>
            </w:r>
          </w:p>
          <w:p w14:paraId="2754B0B6" w14:textId="45844CD8" w:rsidR="009C42E5" w:rsidRDefault="003D4807" w:rsidP="00DE64F8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 w:hint="eastAsia"/>
              </w:rPr>
            </w:pPr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5715679" wp14:editId="7F84D355">
                      <wp:simplePos x="0" y="0"/>
                      <wp:positionH relativeFrom="column">
                        <wp:posOffset>-2718435</wp:posOffset>
                      </wp:positionH>
                      <wp:positionV relativeFrom="paragraph">
                        <wp:posOffset>48895</wp:posOffset>
                      </wp:positionV>
                      <wp:extent cx="338455" cy="346075"/>
                      <wp:effectExtent l="0" t="0" r="4445" b="0"/>
                      <wp:wrapNone/>
                      <wp:docPr id="271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2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1D5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7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3" o:spid="_x0000_s1026" alt="说明: 网站图标" style="position:absolute;left:0;text-align:left;margin-left:-214.05pt;margin-top:3.85pt;width:26.65pt;height:27.25pt;z-index:2516838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">
      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mhMEA&#10;AADcAAAADwAAAGRycy9kb3ducmV2LnhtbESPzWoCQRCE7wHfYWghtzjrConZOIoEBPGWjQ/Q7vT+&#10;JDs9y0xHN2/vCILHoqq+olab0fXqTCF2ng3MZxko4srbjhsDx+/dyxJUFGSLvWcy8E8RNuvJ0woL&#10;6y/8RedSGpUgHAs00IoMhdaxaslhnPmBOHm1Dw4lydBoG/CS4K7XeZa9aocdp4UWB/psqfot/5wB&#10;uw9SnmqJOR3o3f0s9MHG2pjn6bj9ACU0yiN8b++tgfwth9uZdAT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5ZoTBAAAA3AAAAA8AAAAAAAAAAAAAAAAAmAIAAGRycy9kb3du&#10;cmV2LnhtbFBLBQYAAAAABAAEAPUAAACG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3enfFAAAA3AAAAA8AAABkcnMvZG93bnJldi54bWxEj8FqwzAQRO+B/oPYQm6JXDtNixsllELB&#10;EHKoXeh1sbaWW2tlLMVx/j4KBHIcZufNzmY32U6MNPjWsYKnZQKCuHa65UbBd/W5eAXhA7LGzjEp&#10;OJOH3fZhtsFcuxN/0ViGRkQI+xwVmBD6XEpfG7Lol64njt6vGyyGKIdG6gFPEW47mSbJWlpsOTYY&#10;7OnDUP1fHm1847wfXVpM5nhYYfH37LKyyn6Umj9O728gAk3hfnxLF1pB+pLBdUwkgN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93p3xQAAANwAAAAPAAAAAAAAAAAAAAAA&#10;AJ8CAABkcnMvZG93bnJldi54bWxQSwUGAAAAAAQABAD3AAAAkQMAAAAA&#10;">
                        <v:imagedata r:id="rId21" o:title="网站图标"/>
                        <v:path arrowok="t"/>
                      </v:shape>
                    </v:group>
                  </w:pict>
                </mc:Fallback>
              </mc:AlternateContent>
            </w:r>
            <w:r w:rsidR="00DE64F8" w:rsidRPr="00DE64F8">
              <w:rPr>
                <w:rFonts w:ascii="Times New Roman" w:hAnsi="Times New Roman" w:hint="eastAsia"/>
              </w:rPr>
              <w:t>姬广斌，</w:t>
            </w:r>
            <w:r w:rsidR="00DE64F8" w:rsidRPr="00375862">
              <w:rPr>
                <w:rFonts w:ascii="Times New Roman" w:hAnsi="Times New Roman" w:hint="eastAsia"/>
                <w:b/>
              </w:rPr>
              <w:t>梁小会</w:t>
            </w:r>
            <w:r w:rsidR="00DE64F8" w:rsidRPr="00DE64F8">
              <w:rPr>
                <w:rFonts w:ascii="Times New Roman" w:hAnsi="Times New Roman" w:hint="eastAsia"/>
              </w:rPr>
              <w:t>，权斌，陈家彬，一种三维多孔碳复合吸波材料及其制备方法，南京航空航天大学。申请号：</w:t>
            </w:r>
            <w:r w:rsidR="00DE64F8" w:rsidRPr="00DE64F8">
              <w:rPr>
                <w:rFonts w:ascii="Times New Roman" w:hAnsi="Times New Roman"/>
              </w:rPr>
              <w:t>201910108447.3</w:t>
            </w:r>
            <w:r w:rsidR="00DE64F8" w:rsidRPr="00DE64F8">
              <w:rPr>
                <w:rFonts w:ascii="Times New Roman" w:hAnsi="Times New Roman"/>
              </w:rPr>
              <w:t>，公开号：</w:t>
            </w:r>
            <w:r w:rsidR="00DE64F8" w:rsidRPr="00DE64F8">
              <w:rPr>
                <w:rFonts w:ascii="Times New Roman" w:hAnsi="Times New Roman"/>
              </w:rPr>
              <w:t>CN109705809A.</w:t>
            </w:r>
          </w:p>
          <w:p w14:paraId="0F4EAF16" w14:textId="2E1E2499" w:rsidR="00793132" w:rsidRDefault="003D4807" w:rsidP="00793132">
            <w:pPr>
              <w:jc w:val="both"/>
              <w:rPr>
                <w:rFonts w:ascii="Times New Roman" w:hAnsi="Times New Roman" w:hint="eastAsia"/>
              </w:rPr>
            </w:pPr>
            <w:r w:rsidRPr="00C3377A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F83AA21" wp14:editId="367169C7">
                      <wp:simplePos x="0" y="0"/>
                      <wp:positionH relativeFrom="column">
                        <wp:posOffset>-2689556</wp:posOffset>
                      </wp:positionH>
                      <wp:positionV relativeFrom="paragraph">
                        <wp:posOffset>114300</wp:posOffset>
                      </wp:positionV>
                      <wp:extent cx="337820" cy="337185"/>
                      <wp:effectExtent l="0" t="0" r="5080" b="5715"/>
                      <wp:wrapNone/>
                      <wp:docPr id="29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0" name="任意多边形：形状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2" o:spid="_x0000_s1026" alt="说明: 电话图标" style="position:absolute;left:0;text-align:left;margin-left:-211.8pt;margin-top:9pt;width:26.6pt;height:26.55pt;z-index:251670528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">
                      <v:shape id="任意多边形：形状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zz8MA&#10;AADbAAAADwAAAGRycy9kb3ducmV2LnhtbERPTWvCQBC9C/6HZQRvurG2UqKrSLVQxEJrSsHbmB2T&#10;YHY2Zjca++vdQ8Hj433PFq0pxYVqV1hWMBpGIIhTqwvOFPwk74NXEM4jaywtk4IbOVjMu50Zxtpe&#10;+ZsuO5+JEMIuRgW591UspUtzMuiGtiIO3NHWBn2AdSZ1jdcQbkr5FEUTabDg0JBjRW85paddYxQc&#10;ntfj8z6l5uV3dWra5DPZbr7+lOr32uUUhKfWP8T/7g+tYBzWhy/h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nzz8MAAADbAAAADwAAAAAAAAAAAAAAAACYAgAAZHJzL2Rv&#10;d25yZXYueG1sUEsFBgAAAAAEAAQA9QAAAIgD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9tPrEAAAA2wAAAA8AAABkcnMvZG93bnJldi54bWxEj0FrwkAUhO+F/oflFbyUulGx2NRVRFAE&#10;T03Tnh/Z12xo9m2aXZPor3cLgsdhZr5hluvB1qKj1leOFUzGCQjiwumKSwX55+5lAcIHZI21Y1Jw&#10;Jg/r1ePDElPtev6gLguliBD2KSowITSplL4wZNGPXUMcvR/XWgxRtqXULfYRbms5TZJXabHiuGCw&#10;oa2h4jc7WQX41i3+0G3M1/dzzvPjvuqLS6bU6GnYvIMINIR7+NY+aAWzCfx/iT9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9tPrEAAAA2wAAAA8AAAAAAAAAAAAAAAAA&#10;nwIAAGRycy9kb3ducmV2LnhtbFBLBQYAAAAABAAEAPcAAACQAwAAAAA=&#10;">
                        <v:imagedata r:id="rId22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793132" w:rsidRPr="00C3377A">
              <w:rPr>
                <w:rFonts w:hint="eastAsia"/>
                <w:b/>
                <w:bCs/>
                <w:color w:val="2C567A" w:themeColor="accent1"/>
              </w:rPr>
              <w:t>【</w:t>
            </w:r>
            <w:r w:rsidR="00793132">
              <w:rPr>
                <w:rFonts w:hint="eastAsia"/>
                <w:b/>
                <w:bCs/>
                <w:color w:val="2C567A" w:themeColor="accent1"/>
              </w:rPr>
              <w:t>主持或参与项目</w:t>
            </w:r>
            <w:r w:rsidR="00793132" w:rsidRPr="00C3377A">
              <w:rPr>
                <w:rFonts w:hint="eastAsia"/>
                <w:b/>
                <w:bCs/>
                <w:color w:val="2C567A" w:themeColor="accent1"/>
              </w:rPr>
              <w:t>】</w:t>
            </w:r>
          </w:p>
          <w:p w14:paraId="7FB4BAFB" w14:textId="2CA27AED" w:rsidR="00793132" w:rsidRPr="0094322C" w:rsidRDefault="003D4807" w:rsidP="0094322C">
            <w:pPr>
              <w:pStyle w:val="a1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Cs w:val="20"/>
              </w:rPr>
            </w:pPr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71179A43" wp14:editId="70529BDA">
                      <wp:simplePos x="0" y="0"/>
                      <wp:positionH relativeFrom="column">
                        <wp:posOffset>-2663190</wp:posOffset>
                      </wp:positionH>
                      <wp:positionV relativeFrom="paragraph">
                        <wp:posOffset>539750</wp:posOffset>
                      </wp:positionV>
                      <wp:extent cx="338455" cy="346075"/>
                      <wp:effectExtent l="0" t="0" r="4445" b="0"/>
                      <wp:wrapNone/>
                      <wp:docPr id="275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6" name="任意多边形：形状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77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4" o:spid="_x0000_s1026" alt="说明: 电子邮件图标" style="position:absolute;left:0;text-align:left;margin-left:-209.7pt;margin-top:42.5pt;width:26.65pt;height:27.25pt;z-index:2516858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">
      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ejcYA&#10;AADcAAAADwAAAGRycy9kb3ducmV2LnhtbESPQWvCQBSE74L/YXmCN900FJXUVVQoVKQHo+35NftM&#10;QrNvt9nVpP31bqHQ4zAz3zDLdW8acaPW15YVPEwTEMSF1TWXCs6n58kChA/IGhvLpOCbPKxXw8ES&#10;M207PtItD6WIEPYZKqhCcJmUvqjIoJ9aRxy9i20NhijbUuoWuwg3jUyTZCYN1hwXKnS0q6j4zK9G&#10;weMhzX+2+Ve3dZfd4mPztj++vjulxqN+8wQiUB/+w3/tF60gnc/g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bejcYAAADcAAAADwAAAAAAAAAAAAAAAACYAgAAZHJz&#10;L2Rvd25yZXYueG1sUEsFBgAAAAAEAAQA9QAAAIs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2" o:spid="_x0000_s1028" type="#_x0000_t75" alt="电子邮件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vdrHAAAA3AAAAA8AAABkcnMvZG93bnJldi54bWxEj09rwkAUxO8Fv8PyhF6KbppDDdFVSkuD&#10;FDz4F4+P7DOJzb4N2Y2m/fRuQfA4zMxvmNmiN7W4UOsqywpexxEI4tzqigsFu+3XKAHhPLLG2jIp&#10;+CUHi/ngaYaptlde02XjCxEg7FJUUHrfpFK6vCSDbmwb4uCdbGvQB9kWUrd4DXBTyziK3qTBisNC&#10;iQ19lJT/bDqjYPXHWbL6XiZ77A/d4Zi9bD/PnVLPw/59CsJT7x/he3upFcSTCfyfC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cvdrHAAAA3AAAAA8AAAAAAAAAAAAA&#10;AAAAnwIAAGRycy9kb3ducmV2LnhtbFBLBQYAAAAABAAEAPcAAACTAwAAAAA=&#10;">
                        <v:imagedata r:id="rId23" o:title="电子邮件图标"/>
                        <v:path arrowok="t"/>
                      </v:shape>
                    </v:group>
                  </w:pict>
                </mc:Fallback>
              </mc:AlternateContent>
            </w:r>
            <w:r w:rsidR="00A0577B" w:rsidRPr="0094322C">
              <w:rPr>
                <w:rFonts w:ascii="Times New Roman" w:hAnsi="Times New Roman" w:hint="eastAsia"/>
                <w:szCs w:val="20"/>
              </w:rPr>
              <w:t>主持了</w:t>
            </w:r>
            <w:r w:rsidR="00A0577B" w:rsidRPr="0094322C">
              <w:rPr>
                <w:rFonts w:ascii="Times New Roman" w:hAnsi="Times New Roman"/>
                <w:szCs w:val="20"/>
              </w:rPr>
              <w:t>2018</w:t>
            </w:r>
            <w:r w:rsidR="00A0577B" w:rsidRPr="0094322C">
              <w:rPr>
                <w:rFonts w:ascii="Times New Roman" w:hAnsi="Times New Roman"/>
                <w:szCs w:val="20"/>
              </w:rPr>
              <w:t>年江苏省研究生科研与实践创新计划，项目编号：</w:t>
            </w:r>
            <w:r w:rsidR="00A0577B" w:rsidRPr="0094322C">
              <w:rPr>
                <w:rFonts w:ascii="Times New Roman" w:hAnsi="Times New Roman"/>
                <w:szCs w:val="20"/>
              </w:rPr>
              <w:t>KYCX18_0277</w:t>
            </w:r>
            <w:r w:rsidR="00A0577B" w:rsidRPr="0094322C">
              <w:rPr>
                <w:rFonts w:ascii="Times New Roman" w:hAnsi="Times New Roman"/>
                <w:szCs w:val="20"/>
              </w:rPr>
              <w:t>，项目名称：</w:t>
            </w:r>
            <w:r w:rsidR="00A0577B" w:rsidRPr="0094322C">
              <w:rPr>
                <w:rFonts w:ascii="Times New Roman" w:hAnsi="Times New Roman"/>
                <w:szCs w:val="20"/>
              </w:rPr>
              <w:t>Zn, Co, Ni-MOFs</w:t>
            </w:r>
            <w:r w:rsidR="00A0577B" w:rsidRPr="0094322C">
              <w:rPr>
                <w:rFonts w:ascii="Times New Roman" w:hAnsi="Times New Roman"/>
                <w:szCs w:val="20"/>
              </w:rPr>
              <w:t>制备掺杂碳基复合材料及其微波吸收性能研究。</w:t>
            </w:r>
            <w:r w:rsidR="00A0577B" w:rsidRPr="0094322C">
              <w:rPr>
                <w:rFonts w:ascii="Times New Roman" w:hAnsi="Times New Roman"/>
                <w:szCs w:val="20"/>
              </w:rPr>
              <w:t>(</w:t>
            </w:r>
            <w:r w:rsidR="00A0577B" w:rsidRPr="0094322C">
              <w:rPr>
                <w:rFonts w:ascii="Times New Roman" w:hAnsi="Times New Roman"/>
                <w:szCs w:val="20"/>
              </w:rPr>
              <w:t>负责人</w:t>
            </w:r>
            <w:r w:rsidR="00A0577B" w:rsidRPr="0094322C">
              <w:rPr>
                <w:rFonts w:ascii="Times New Roman" w:hAnsi="Times New Roman"/>
                <w:szCs w:val="20"/>
              </w:rPr>
              <w:t>)</w:t>
            </w:r>
          </w:p>
          <w:p w14:paraId="770C0610" w14:textId="2626808B" w:rsidR="009C42E5" w:rsidRPr="00C3377A" w:rsidRDefault="00EE5076" w:rsidP="00CD1556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23518CC0" w14:textId="339FB832" w:rsidR="009C42E5" w:rsidRPr="0094322C" w:rsidRDefault="0064047A" w:rsidP="0094322C">
            <w:pPr>
              <w:pStyle w:val="a1"/>
              <w:numPr>
                <w:ilvl w:val="0"/>
                <w:numId w:val="20"/>
              </w:numPr>
            </w:pPr>
            <w:r w:rsidRPr="0094322C">
              <w:rPr>
                <w:rFonts w:hint="eastAsia"/>
              </w:rPr>
              <w:t xml:space="preserve">2019年6月参加ICMAT </w:t>
            </w:r>
            <w:proofErr w:type="gramStart"/>
            <w:r w:rsidRPr="0094322C">
              <w:rPr>
                <w:rFonts w:hint="eastAsia"/>
              </w:rPr>
              <w:t>材料材料</w:t>
            </w:r>
            <w:proofErr w:type="gramEnd"/>
            <w:r w:rsidRPr="0094322C">
              <w:rPr>
                <w:rFonts w:hint="eastAsia"/>
              </w:rPr>
              <w:t>工程国际学术会议，作口头报告</w:t>
            </w:r>
          </w:p>
          <w:p w14:paraId="057C585E" w14:textId="77777777" w:rsidR="009C42E5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2EA2C794" w14:textId="257BE4AB" w:rsidR="00955466" w:rsidRDefault="00955466" w:rsidP="009554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 w:rsidR="0064047A">
              <w:t>01</w:t>
            </w:r>
            <w:r w:rsidR="0064047A">
              <w:rPr>
                <w:rFonts w:hint="eastAsia"/>
              </w:rPr>
              <w:t>9</w:t>
            </w:r>
            <w:r w:rsidR="005B7310">
              <w:rPr>
                <w:rFonts w:hint="eastAsia"/>
              </w:rPr>
              <w:t>年10月获得</w:t>
            </w:r>
            <w:r>
              <w:rPr>
                <w:rFonts w:hint="eastAsia"/>
              </w:rPr>
              <w:t>博士研究生国家奖学金</w:t>
            </w:r>
          </w:p>
          <w:p w14:paraId="25F02A1A" w14:textId="77777777" w:rsidR="00E14466" w:rsidRDefault="00E14466" w:rsidP="00E14466">
            <w:pPr>
              <w:pStyle w:val="a1"/>
              <w:numPr>
                <w:ilvl w:val="0"/>
                <w:numId w:val="18"/>
              </w:numPr>
            </w:pPr>
            <w:r>
              <w:t>2018年10月获南京航空航天大学“科研创新先进个人”荣誉称号</w:t>
            </w:r>
          </w:p>
          <w:p w14:paraId="35CF4186" w14:textId="5F8C83A0" w:rsidR="00955466" w:rsidRDefault="00E14466" w:rsidP="00E14466">
            <w:pPr>
              <w:pStyle w:val="a1"/>
              <w:numPr>
                <w:ilvl w:val="0"/>
                <w:numId w:val="18"/>
              </w:numPr>
            </w:pPr>
            <w:bookmarkStart w:id="0" w:name="_GoBack"/>
            <w:bookmarkEnd w:id="0"/>
            <w:r>
              <w:t>2018年10月获南京航空航天大学“三好研究生”荣誉称号</w:t>
            </w:r>
          </w:p>
          <w:p w14:paraId="6B117377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17878881" w14:textId="3E64BFE4" w:rsidR="00A738A2" w:rsidRPr="00F42FB6" w:rsidRDefault="004538E6" w:rsidP="009C42E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致力于电磁波吸收材料的研究，使其能更广泛地应用到航空航天领域。拓展研究多功能可穿戴材料。</w:t>
            </w:r>
          </w:p>
          <w:p w14:paraId="458C8279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3A762BFB" w14:textId="6784714D" w:rsidR="00A000C8" w:rsidRPr="00D36F0C" w:rsidRDefault="00221911" w:rsidP="00CD1556">
            <w:r>
              <w:rPr>
                <w:sz w:val="20"/>
              </w:rPr>
              <w:t>多一分耕耘，多一分收获，只要</w:t>
            </w:r>
            <w:r w:rsidR="00365C77">
              <w:rPr>
                <w:sz w:val="20"/>
              </w:rPr>
              <w:t>付出了足够的努力，将来也一定会得到相应的收获</w:t>
            </w:r>
            <w:r w:rsidR="00365C77">
              <w:rPr>
                <w:rFonts w:hint="eastAsia"/>
                <w:sz w:val="20"/>
              </w:rPr>
              <w:t>，</w:t>
            </w:r>
            <w:r w:rsidR="00365C77">
              <w:rPr>
                <w:sz w:val="20"/>
              </w:rPr>
              <w:t>在科研的道路上让我们一起携手共进</w:t>
            </w:r>
            <w:r w:rsidR="00365C77">
              <w:rPr>
                <w:rFonts w:hint="eastAsia"/>
                <w:sz w:val="20"/>
              </w:rPr>
              <w:t>。</w:t>
            </w:r>
          </w:p>
        </w:tc>
      </w:tr>
    </w:tbl>
    <w:p w14:paraId="3388365F" w14:textId="5B1EE1CA" w:rsidR="007F5B63" w:rsidRPr="00157FC4" w:rsidRDefault="007F5B63" w:rsidP="00955466">
      <w:pPr>
        <w:pStyle w:val="a7"/>
      </w:pPr>
    </w:p>
    <w:sectPr w:rsidR="007F5B63" w:rsidRPr="00157FC4" w:rsidSect="00581FBC">
      <w:headerReference w:type="default" r:id="rId24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6D04D" w14:textId="77777777" w:rsidR="003A60D4" w:rsidRDefault="003A60D4" w:rsidP="00590471">
      <w:r>
        <w:separator/>
      </w:r>
    </w:p>
  </w:endnote>
  <w:endnote w:type="continuationSeparator" w:id="0">
    <w:p w14:paraId="14E72D6B" w14:textId="77777777" w:rsidR="003A60D4" w:rsidRDefault="003A60D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4458D" w14:textId="77777777" w:rsidR="003A60D4" w:rsidRDefault="003A60D4" w:rsidP="00590471">
      <w:r>
        <w:separator/>
      </w:r>
    </w:p>
  </w:footnote>
  <w:footnote w:type="continuationSeparator" w:id="0">
    <w:p w14:paraId="06B6C552" w14:textId="77777777" w:rsidR="003A60D4" w:rsidRDefault="003A60D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CA7F8" w14:textId="77777777" w:rsidR="00F63ED7" w:rsidRPr="006638A1" w:rsidRDefault="00491703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 w:rsidRPr="006638A1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E991DF" wp14:editId="0BBEF464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044F" w14:textId="77777777" w:rsidR="0017741C" w:rsidRPr="0007678A" w:rsidRDefault="0017741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10C31016" w14:textId="1479F615" w:rsidR="0099539B" w:rsidRPr="009E7EEE" w:rsidRDefault="00AF3AEE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（2</w:t>
                          </w:r>
                          <w:r w:rsidR="009C500B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</w:t>
                          </w:r>
                          <w:r w:rsidR="009C500B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9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64CD71D" w14:textId="77777777" w:rsidR="00491703" w:rsidRPr="00491703" w:rsidRDefault="00491703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</w:rPr>
                          </w:pPr>
                        </w:p>
                        <w:p w14:paraId="6CE53312" w14:textId="196B11BA" w:rsidR="0099539B" w:rsidRPr="009E7EEE" w:rsidRDefault="009C500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梁小会</w:t>
                          </w:r>
                        </w:p>
                        <w:p w14:paraId="2FE53AF1" w14:textId="050D2D50" w:rsid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 w:rsid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B</w:t>
                          </w:r>
                          <w:r w:rsidR="009C500B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X16060</w:t>
                          </w:r>
                          <w:r w:rsidR="009C500B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21</w:t>
                          </w:r>
                        </w:p>
                        <w:p w14:paraId="0812FDB4" w14:textId="50165F2E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 w:rsidR="009C500B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材料物理与化学</w:t>
                          </w:r>
                        </w:p>
                        <w:p w14:paraId="5B9BA72C" w14:textId="2632B007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r w:rsidR="009C500B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姬广斌</w:t>
                          </w: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教授</w:t>
                          </w:r>
                        </w:p>
                        <w:p w14:paraId="7D693971" w14:textId="77777777" w:rsidR="0099539B" w:rsidRPr="0007678A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margin-left:206.5pt;margin-top:-6pt;width:311pt;height:2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xx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a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" filled="f" stroked="f">
              <v:textbox>
                <w:txbxContent>
                  <w:p w14:paraId="3645044F" w14:textId="77777777" w:rsidR="0017741C" w:rsidRPr="0007678A" w:rsidRDefault="0017741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10C31016" w14:textId="1479F615" w:rsidR="0099539B" w:rsidRPr="009E7EEE" w:rsidRDefault="00AF3AEE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（2</w:t>
                    </w:r>
                    <w:r w:rsidR="009C500B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</w:t>
                    </w:r>
                    <w:r w:rsidR="009C500B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9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64CD71D" w14:textId="77777777" w:rsidR="00491703" w:rsidRPr="00491703" w:rsidRDefault="00491703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24"/>
                        <w:szCs w:val="24"/>
                      </w:rPr>
                    </w:pPr>
                  </w:p>
                  <w:p w14:paraId="6CE53312" w14:textId="196B11BA" w:rsidR="0099539B" w:rsidRPr="009E7EEE" w:rsidRDefault="009C500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梁小会</w:t>
                    </w:r>
                  </w:p>
                  <w:p w14:paraId="2FE53AF1" w14:textId="050D2D50" w:rsid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 w:rsid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B</w:t>
                    </w:r>
                    <w:r w:rsidR="009C500B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X16060</w:t>
                    </w:r>
                    <w:r w:rsidR="009C500B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21</w:t>
                    </w:r>
                  </w:p>
                  <w:p w14:paraId="0812FDB4" w14:textId="50165F2E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 w:rsidR="009C500B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材料物理与化学</w:t>
                    </w:r>
                  </w:p>
                  <w:p w14:paraId="5B9BA72C" w14:textId="2632B007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r w:rsidR="009C500B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姬广斌</w:t>
                    </w: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教授</w:t>
                    </w:r>
                  </w:p>
                  <w:p w14:paraId="7D693971" w14:textId="77777777" w:rsidR="0099539B" w:rsidRPr="0007678A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9539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51F7A" wp14:editId="18658F6C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DC0C5F" id="直接连接符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210pt" to="506.0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" strokecolor="#2c567a [3204]" strokeweight="3.5pt">
              <v:stroke joinstyle="miter"/>
            </v:line>
          </w:pict>
        </mc:Fallback>
      </mc:AlternateContent>
    </w:r>
    <w:r w:rsidR="006638A1" w:rsidRPr="006638A1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3BDEB4" wp14:editId="12DB6946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2F7C7" w14:textId="77777777" w:rsidR="006638A1" w:rsidRPr="006638A1" w:rsidRDefault="006638A1" w:rsidP="006638A1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-25.8pt;margin-top:-38.4pt;width:53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    <v:textbox style="mso-fit-shape-to-text:t">
                <w:txbxContent>
                  <w:p w14:paraId="1522F7C7" w14:textId="77777777" w:rsidR="006638A1" w:rsidRPr="006638A1" w:rsidRDefault="006638A1" w:rsidP="006638A1">
                    <w:pPr>
                      <w:jc w:val="center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3ED7" w:rsidRPr="00157FC4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6259A8" wp14:editId="0616307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7262F15" id="组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JgoyxvIoYyytjLCqoUZA5sYix&#10;vDLGooIaBZkTixjLK2MsKqhRkDmxiLG8MsaighoFmROLGMsrYywqqFDwzhiLCmoNJIzlXcRY3hlj&#10;UUGNgqSd30WM5Z0xFhXUKEja+V3EWN4ZY1FBjYJkJ76LGMs7YywqqFGQ7MR3EWN5Z4xFBSUKMsby&#10;LmIs74yxqKBGQebEIsbyzhiLCmoUZE4sYizvjLGooEZB5sQixvLOGIsKahRkTixiLO+MsaigREHG&#10;WN5FjOWdMRYV1CjInFjEWN4ZY1FBjYLMiUWM5Z0xFhXUKMicWMRY3hljUUGNgsyJ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walUlieEHgaKBJNjmWDUhENTCQqx7KZHMsG&#10;pSIamEhUjmUzOZZNOZYQWL2gHMtmciwblEptA5Nj2ZRjCYFXBUWiybFsyrGEwNNAkWhyLJtyLCHw&#10;NFAkmhzLphxLCCwNlGPZTI5lU44lBJ4GikSTY9mUYwmBp4Ei0eRYNuVYQuBpoEg0OZZNOZYQeBoo&#10;Ek2OZVO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pTij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T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hGWS7IbqSkTltbcDj/Nd4V7ppUT8c&#10;yFLF4/y3xqNXpp6DQ1enLmSBx/lvjSeUmRQLwjN+tezTZfyMwBC8mZLd4477KqdvzYqQ69fGEZfH&#10;h7OIkv3X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Le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h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1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v/O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r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vxeJOoWJ0sfe6WzgMKUbCXZbXAedbXiCxkYS6NoiWCiTKFYp&#10;p8g0lBnyHNuLIqpGvD1yxqdZVH2aBLvx6TpVtCBxzyQC0iRPvthnem6ofGQsim3ORrDz00ofTpT8&#10;hgBDKVseo0XkmcQpIt/54zUTjoFwErIS65oHaVQ6ZTKKKvOkoK0UNi6wNmR1Zn3BPakcqpQP1WFu&#10;7BET0iGL5W7sueb2GPy9WrOylGPNf9T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FZtxTyUs/BYCtOg/Y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u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1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NohDNg2Dlhs03vQl3qN5jigScso/2s4RhcHb6&#10;km/dOt/zdOrK6q/E5FSvSTbAi3KMcQC5NgHtSKVRMyGRGpTGF+GHDImc0cqopfgW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r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b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lskEQPbVi6sg6q8ESMN+F2Qw0cJvSB5AOOYK2bk6GzWheJH2MZHdOyAJ3aYAEeKWzxIoRRVq&#10;mOPILINoIXkSyZm6Y39AgU6R7W9aB1FwSwKw7aRkVMHsN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e++Ao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Wtoe/m0ArbxaQ7PUq7G203/0LEgswv3vOVk3b36KwkAx5IzOskU&#10;YFELZCg08985NUjOZc3qZ5oogf09lGpsrBsm1pWjMVS6pS0/7c6jzyPALEr8nP/275NclQJZOndY&#10;Bo99H33cq1DDKHtf/N0t5jiursBUwlH2t7FMhmNi7CYnI+885d80jH/WxISsCZZzRi3IZJrZJ6WJ&#10;EItM+Ao6VJpHI4dGp+swKVlJTBiS9yBTpWL2jGdM2fQToySW13odJOS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P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XS+u0r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vyU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Xyj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a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N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X9L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PgqwGLF0bJd5ROS+J0vjA+pqvw0TgezRa6Dn3FtGNgjhgn/Xl06jfaoP/EBmQ&#10;VcSNrh6+R2FE6twhaadHcp8kmfrrpzu22yUffzL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jdKgDVYhMYNty4VLl0f0l2NNRpH5VwPxklXrmEDQv1KI28c+2bO&#10;uDQ+s3OmDmXMSCbtovvPZZXUlBuuZuvZIPS8S7v+iJJ1N5YzyuiUqtrUaW9ZDLByPTDK6sLWtb4W&#10;fATSEc1bSq5229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u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d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daUdU6sA2uUzk8zEqZDipqV&#10;HpOjdc5vkvO0xAsG/8RLt8YwpsGuR53BnN68KKqoQDbvrqrSzHnFDU09FZv1V/K4iWdz1JZ1Dpgg&#10;NnOh+maP2VLHSW1BUmyFUn9dYV4sOIgxI26ELbAL22cNEy+WXSHc2ZitJM9wO9aJOFyK9KfP4ihX&#10;atJ0kObBbq4fwZzflP+i0O08KG9LWedEfeqD1nO0Kzbrr4vMGm8afdNZ2QwOKTAGj9aJrDFHxkxZ&#10;IiwT0/3d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mtLywV6WfoQ/Zk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lso&#10;KZIxjwAOtYFr54n1zx/lSKU+SUueRQHAlstAiiohbvjDVSYZfALPURrU5iFDhUJAQXfzZIa+R54X&#10;vXZy9yoS64bjRUl1TYmFT0STJrVcpUndu+BPVkDJoYeyju+LplvzhCe9GAbDnOtg18Zhz8pJC2Ks&#10;UOovS4WeDkTT9a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3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wNKpbA8IfA0&#10;UCSaHMsDSkU0MJGoHMvD5FgeUCqigYlE5VgeJsfyUI4lBFYvKMfyMDmWB5RKbQOTY3koxxICrwqK&#10;RJNjeSjHEgJPA0WiybE8lGMJgaeBItHkWB7KsYTA0kA5lofJsTyUYwmBp4Ei0eRYHsqxhMDTQJFo&#10;ciwP5VhC4GmgSDQ5lodyLCHwNFAkmhzLQzmWEDgaPJVjCYGXgXAsT5NjeSrHEgJPA5mdnybH8lSO&#10;JQSeBjI7P02O5akcSwg8DcRPfJocy1M5lhB4Goif+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9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zcBj3wRr0/rEd4CWCK28wDEFAQ7&#10;Hsplf7+baKQYptHnkJDryqI5UoYiuJtiCNuAiAen4FVo4k2f8ASzeIJq22chsKRMGE1nF1gPeM2C&#10;JRCCCXF+tbQynkzwz8gOtwwZmEcsoG+10lsM1XgbaiL1Nv0R8HDIcKFaiqbAC2PLKNjZS3Nhm2H1&#10;ZdwWI8haU+fpm6aFNHQFCsx+1Kg40W71JXhHa4tcy68fAnco90IuDxV+05TJZlL2kx4R3u17C+NQ&#10;jEbPBHHKEfZZ9V+pJyvX25A46LstJCA4Z5KJJvqz/xh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u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r55VgKW0UeIdnfMClMYHVnN+PiYCX9FoLc+9t4hqFMQBa9SP&#10;T6N+qwz+JzIAVcSNrn78jsKI1LlC0kmP5D5JkPr7p2u1xyUf/++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LlC5ng6zAYA5N8mAA4AAAAAAAAAAAAAAAAALgIA&#10;AGRycy9lMm9Eb2MueG1sUEsBAi0AFAAGAAgAAAAhAFES6iviAAAADgEAAA8AAAAAAAAAAAAAAAAA&#10;lM4GAGRycy9kb3ducmV2LnhtbFBLBQYAAAAABAAEAPMAAACjzwYAAAA=&#10;">
              <v:group id="组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组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6A327D"/>
    <w:multiLevelType w:val="hybridMultilevel"/>
    <w:tmpl w:val="3C202000"/>
    <w:lvl w:ilvl="0" w:tplc="BED80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8AD599B"/>
    <w:multiLevelType w:val="hybridMultilevel"/>
    <w:tmpl w:val="E1121C96"/>
    <w:lvl w:ilvl="0" w:tplc="B64E4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8"/>
  </w:num>
  <w:num w:numId="5">
    <w:abstractNumId w:val="1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5"/>
  </w:num>
  <w:num w:numId="17">
    <w:abstractNumId w:val="19"/>
  </w:num>
  <w:num w:numId="18">
    <w:abstractNumId w:val="14"/>
  </w:num>
  <w:num w:numId="19">
    <w:abstractNumId w:val="1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ED7"/>
    <w:rsid w:val="00000E49"/>
    <w:rsid w:val="00060042"/>
    <w:rsid w:val="0007678A"/>
    <w:rsid w:val="0008685D"/>
    <w:rsid w:val="00090860"/>
    <w:rsid w:val="000917E6"/>
    <w:rsid w:val="000E54BC"/>
    <w:rsid w:val="000F0125"/>
    <w:rsid w:val="00112FD7"/>
    <w:rsid w:val="00121C69"/>
    <w:rsid w:val="00147072"/>
    <w:rsid w:val="00147C3B"/>
    <w:rsid w:val="00147F10"/>
    <w:rsid w:val="00150ABD"/>
    <w:rsid w:val="00157FC4"/>
    <w:rsid w:val="00165B25"/>
    <w:rsid w:val="001714FA"/>
    <w:rsid w:val="0017741C"/>
    <w:rsid w:val="001946FC"/>
    <w:rsid w:val="00195D18"/>
    <w:rsid w:val="00202541"/>
    <w:rsid w:val="00216BAE"/>
    <w:rsid w:val="00221911"/>
    <w:rsid w:val="00222466"/>
    <w:rsid w:val="00224818"/>
    <w:rsid w:val="00247254"/>
    <w:rsid w:val="0024753C"/>
    <w:rsid w:val="00276026"/>
    <w:rsid w:val="00287A5A"/>
    <w:rsid w:val="002A56DE"/>
    <w:rsid w:val="002B3C1B"/>
    <w:rsid w:val="002B4549"/>
    <w:rsid w:val="002D1826"/>
    <w:rsid w:val="00310F17"/>
    <w:rsid w:val="00322A46"/>
    <w:rsid w:val="003326CB"/>
    <w:rsid w:val="00353B60"/>
    <w:rsid w:val="00356CD8"/>
    <w:rsid w:val="00361F90"/>
    <w:rsid w:val="00365C77"/>
    <w:rsid w:val="00375862"/>
    <w:rsid w:val="00376291"/>
    <w:rsid w:val="00376A11"/>
    <w:rsid w:val="00380FD1"/>
    <w:rsid w:val="00383D02"/>
    <w:rsid w:val="00385DE7"/>
    <w:rsid w:val="003A060E"/>
    <w:rsid w:val="003A60D4"/>
    <w:rsid w:val="003C6BD3"/>
    <w:rsid w:val="003D1B71"/>
    <w:rsid w:val="003D4807"/>
    <w:rsid w:val="004538E6"/>
    <w:rsid w:val="00491703"/>
    <w:rsid w:val="004A5966"/>
    <w:rsid w:val="004C01E1"/>
    <w:rsid w:val="004E158A"/>
    <w:rsid w:val="00564491"/>
    <w:rsid w:val="00565C77"/>
    <w:rsid w:val="0056708E"/>
    <w:rsid w:val="005801E5"/>
    <w:rsid w:val="00581FBC"/>
    <w:rsid w:val="00590471"/>
    <w:rsid w:val="005B7310"/>
    <w:rsid w:val="005D01FA"/>
    <w:rsid w:val="006100F9"/>
    <w:rsid w:val="0061763C"/>
    <w:rsid w:val="00633A2B"/>
    <w:rsid w:val="0064047A"/>
    <w:rsid w:val="00640CC7"/>
    <w:rsid w:val="00643FE3"/>
    <w:rsid w:val="006525B7"/>
    <w:rsid w:val="00653E17"/>
    <w:rsid w:val="006638A1"/>
    <w:rsid w:val="00683322"/>
    <w:rsid w:val="006A029E"/>
    <w:rsid w:val="006A08E8"/>
    <w:rsid w:val="006D79A8"/>
    <w:rsid w:val="006E50CD"/>
    <w:rsid w:val="0072353B"/>
    <w:rsid w:val="007575B6"/>
    <w:rsid w:val="007924EA"/>
    <w:rsid w:val="00793132"/>
    <w:rsid w:val="007B3C81"/>
    <w:rsid w:val="007D1C1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6BFB"/>
    <w:rsid w:val="00912DC8"/>
    <w:rsid w:val="0094322C"/>
    <w:rsid w:val="00944619"/>
    <w:rsid w:val="009475DC"/>
    <w:rsid w:val="00955466"/>
    <w:rsid w:val="00967B93"/>
    <w:rsid w:val="00975820"/>
    <w:rsid w:val="00992FA4"/>
    <w:rsid w:val="0099539B"/>
    <w:rsid w:val="009C42E5"/>
    <w:rsid w:val="009C500B"/>
    <w:rsid w:val="009D090F"/>
    <w:rsid w:val="009E7EEE"/>
    <w:rsid w:val="009F0E96"/>
    <w:rsid w:val="00A000C8"/>
    <w:rsid w:val="00A0577B"/>
    <w:rsid w:val="00A31464"/>
    <w:rsid w:val="00A31B16"/>
    <w:rsid w:val="00A33613"/>
    <w:rsid w:val="00A47A8D"/>
    <w:rsid w:val="00A738A2"/>
    <w:rsid w:val="00A81B04"/>
    <w:rsid w:val="00AC6C7E"/>
    <w:rsid w:val="00AF3AEE"/>
    <w:rsid w:val="00B37091"/>
    <w:rsid w:val="00B375DE"/>
    <w:rsid w:val="00B4158A"/>
    <w:rsid w:val="00B5679D"/>
    <w:rsid w:val="00B6466C"/>
    <w:rsid w:val="00B75849"/>
    <w:rsid w:val="00B81DCB"/>
    <w:rsid w:val="00BB1B5D"/>
    <w:rsid w:val="00BB38D5"/>
    <w:rsid w:val="00BC22C7"/>
    <w:rsid w:val="00BD195A"/>
    <w:rsid w:val="00BF48B9"/>
    <w:rsid w:val="00C00DE6"/>
    <w:rsid w:val="00C07240"/>
    <w:rsid w:val="00C14078"/>
    <w:rsid w:val="00C3377A"/>
    <w:rsid w:val="00C45432"/>
    <w:rsid w:val="00C93A46"/>
    <w:rsid w:val="00CC4FB2"/>
    <w:rsid w:val="00CD1556"/>
    <w:rsid w:val="00CE1E3D"/>
    <w:rsid w:val="00D053FA"/>
    <w:rsid w:val="00D36F0C"/>
    <w:rsid w:val="00DC3F0A"/>
    <w:rsid w:val="00DE64F8"/>
    <w:rsid w:val="00E07A61"/>
    <w:rsid w:val="00E122A5"/>
    <w:rsid w:val="00E14466"/>
    <w:rsid w:val="00E26AED"/>
    <w:rsid w:val="00E53783"/>
    <w:rsid w:val="00E73AB8"/>
    <w:rsid w:val="00E90A60"/>
    <w:rsid w:val="00EA37FC"/>
    <w:rsid w:val="00ED47F7"/>
    <w:rsid w:val="00EE5076"/>
    <w:rsid w:val="00EE7E09"/>
    <w:rsid w:val="00F0223C"/>
    <w:rsid w:val="00F3235D"/>
    <w:rsid w:val="00F32393"/>
    <w:rsid w:val="00F42FB6"/>
    <w:rsid w:val="00F63ED7"/>
    <w:rsid w:val="00F673F2"/>
    <w:rsid w:val="00F878BD"/>
    <w:rsid w:val="00F90248"/>
    <w:rsid w:val="00F9603B"/>
    <w:rsid w:val="00FD174B"/>
    <w:rsid w:val="00FD42DA"/>
    <w:rsid w:val="00FE059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7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b">
    <w:name w:val="annotation subject"/>
    <w:basedOn w:val="affa"/>
    <w:next w:val="affa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b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c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d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e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0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f0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57FC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57FC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2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3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4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b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b"/>
    <w:uiPriority w:val="99"/>
    <w:semiHidden/>
    <w:rsid w:val="00157FC4"/>
    <w:rPr>
      <w:rFonts w:ascii="Microsoft YaHei UI" w:eastAsia="Microsoft YaHei UI" w:hAnsi="Microsoft YaHei UI"/>
    </w:rPr>
  </w:style>
  <w:style w:type="paragraph" w:styleId="39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9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5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paragraph" w:styleId="2c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6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d">
    <w:name w:val="Body Text First Indent 2"/>
    <w:basedOn w:val="afff5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afff7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afff9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b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c">
    <w:name w:val="Light Grid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d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e"/>
    <w:uiPriority w:val="99"/>
    <w:semiHidden/>
    <w:rsid w:val="00157FC4"/>
    <w:rPr>
      <w:rFonts w:ascii="Microsoft YaHei UI" w:eastAsia="Microsoft YaHei UI" w:hAnsi="Microsoft YaHei UI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f"/>
    <w:uiPriority w:val="99"/>
    <w:semiHidden/>
    <w:rsid w:val="00157FC4"/>
    <w:rPr>
      <w:rFonts w:ascii="Microsoft YaHei UI" w:eastAsia="Microsoft YaHei UI" w:hAnsi="Microsoft YaHei UI"/>
    </w:rPr>
  </w:style>
  <w:style w:type="table" w:styleId="18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f0"/>
    <w:uiPriority w:val="99"/>
    <w:semiHidden/>
    <w:rsid w:val="00157FC4"/>
    <w:rPr>
      <w:rFonts w:ascii="Microsoft YaHei UI" w:eastAsia="Microsoft YaHei UI" w:hAnsi="Microsoft YaHei UI"/>
    </w:rPr>
  </w:style>
  <w:style w:type="table" w:styleId="19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1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d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1">
    <w:name w:val="index heading"/>
    <w:basedOn w:val="a3"/>
    <w:next w:val="1b"/>
    <w:uiPriority w:val="99"/>
    <w:semiHidden/>
    <w:unhideWhenUsed/>
    <w:rsid w:val="00157FC4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f2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3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f3"/>
    <w:uiPriority w:val="99"/>
    <w:semiHidden/>
    <w:rsid w:val="00157FC4"/>
    <w:rPr>
      <w:rFonts w:ascii="Microsoft YaHei UI" w:eastAsia="Microsoft YaHei UI" w:hAnsi="Microsoft YaHei UI"/>
    </w:rPr>
  </w:style>
  <w:style w:type="table" w:styleId="1c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57FC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d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4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5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f5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6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e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9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a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b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7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b">
    <w:name w:val="annotation subject"/>
    <w:basedOn w:val="affa"/>
    <w:next w:val="affa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b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c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d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e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0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f0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57FC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57FC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2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3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4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b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b"/>
    <w:uiPriority w:val="99"/>
    <w:semiHidden/>
    <w:rsid w:val="00157FC4"/>
    <w:rPr>
      <w:rFonts w:ascii="Microsoft YaHei UI" w:eastAsia="Microsoft YaHei UI" w:hAnsi="Microsoft YaHei UI"/>
    </w:rPr>
  </w:style>
  <w:style w:type="paragraph" w:styleId="39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9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5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paragraph" w:styleId="2c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6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d">
    <w:name w:val="Body Text First Indent 2"/>
    <w:basedOn w:val="afff5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afff7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afff9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b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c">
    <w:name w:val="Light Grid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d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e"/>
    <w:uiPriority w:val="99"/>
    <w:semiHidden/>
    <w:rsid w:val="00157FC4"/>
    <w:rPr>
      <w:rFonts w:ascii="Microsoft YaHei UI" w:eastAsia="Microsoft YaHei UI" w:hAnsi="Microsoft YaHei UI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f"/>
    <w:uiPriority w:val="99"/>
    <w:semiHidden/>
    <w:rsid w:val="00157FC4"/>
    <w:rPr>
      <w:rFonts w:ascii="Microsoft YaHei UI" w:eastAsia="Microsoft YaHei UI" w:hAnsi="Microsoft YaHei UI"/>
    </w:rPr>
  </w:style>
  <w:style w:type="table" w:styleId="18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f0"/>
    <w:uiPriority w:val="99"/>
    <w:semiHidden/>
    <w:rsid w:val="00157FC4"/>
    <w:rPr>
      <w:rFonts w:ascii="Microsoft YaHei UI" w:eastAsia="Microsoft YaHei UI" w:hAnsi="Microsoft YaHei UI"/>
    </w:rPr>
  </w:style>
  <w:style w:type="table" w:styleId="19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1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d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1">
    <w:name w:val="index heading"/>
    <w:basedOn w:val="a3"/>
    <w:next w:val="1b"/>
    <w:uiPriority w:val="99"/>
    <w:semiHidden/>
    <w:unhideWhenUsed/>
    <w:rsid w:val="00157FC4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f2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3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f3"/>
    <w:uiPriority w:val="99"/>
    <w:semiHidden/>
    <w:rsid w:val="00157FC4"/>
    <w:rPr>
      <w:rFonts w:ascii="Microsoft YaHei UI" w:eastAsia="Microsoft YaHei UI" w:hAnsi="Microsoft YaHei UI"/>
    </w:rPr>
  </w:style>
  <w:style w:type="table" w:styleId="1c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57FC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d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4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5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f5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6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e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9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a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b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</Template>
  <TotalTime>0</TotalTime>
  <Pages>2</Pages>
  <Words>786</Words>
  <Characters>2418</Characters>
  <Application>Microsoft Office Word</Application>
  <DocSecurity>0</DocSecurity>
  <Lines>65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2019-09-24T05:55:00Z</dcterms:created>
  <dcterms:modified xsi:type="dcterms:W3CDTF">2019-10-21T12:50:00Z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